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52403C" w:rsidRDefault="0052403C" w:rsidP="003D1B71">
            <w:pPr>
              <w:pStyle w:val="Textoindependiente"/>
              <w:kinsoku w:val="0"/>
              <w:overflowPunct w:val="0"/>
              <w:ind w:left="-120"/>
              <w:rPr>
                <w:noProof/>
                <w:lang w:val="es-CL" w:eastAsia="es-CL"/>
              </w:rPr>
            </w:pPr>
          </w:p>
          <w:p w:rsidR="0052403C" w:rsidRDefault="0052403C" w:rsidP="003D1B71">
            <w:pPr>
              <w:pStyle w:val="Textoindependiente"/>
              <w:kinsoku w:val="0"/>
              <w:overflowPunct w:val="0"/>
              <w:ind w:left="-120"/>
              <w:rPr>
                <w:noProof/>
                <w:lang w:val="es-CL" w:eastAsia="es-CL"/>
              </w:rPr>
            </w:pPr>
          </w:p>
          <w:p w:rsidR="0052403C" w:rsidRDefault="0052403C" w:rsidP="003D1B71">
            <w:pPr>
              <w:pStyle w:val="Textoindependiente"/>
              <w:kinsoku w:val="0"/>
              <w:overflowPunct w:val="0"/>
              <w:ind w:left="-120"/>
              <w:rPr>
                <w:noProof/>
                <w:lang w:val="es-CL" w:eastAsia="es-CL"/>
              </w:rPr>
            </w:pPr>
          </w:p>
          <w:p w:rsidR="0052403C" w:rsidRDefault="0052403C" w:rsidP="003D1B71">
            <w:pPr>
              <w:pStyle w:val="Textoindependiente"/>
              <w:kinsoku w:val="0"/>
              <w:overflowPunct w:val="0"/>
              <w:ind w:left="-120"/>
              <w:rPr>
                <w:noProof/>
                <w:lang w:val="es-CL" w:eastAsia="es-CL"/>
              </w:rPr>
            </w:pPr>
          </w:p>
          <w:p w:rsidR="0052403C" w:rsidRDefault="0052403C" w:rsidP="0052403C">
            <w:pPr>
              <w:pStyle w:val="Textoindependiente"/>
              <w:kinsoku w:val="0"/>
              <w:overflowPunct w:val="0"/>
              <w:rPr>
                <w:noProof/>
                <w:lang w:val="es-CL" w:eastAsia="es-CL"/>
              </w:rPr>
            </w:pPr>
          </w:p>
          <w:p w:rsidR="0052403C" w:rsidRDefault="0052403C" w:rsidP="003D1B71">
            <w:pPr>
              <w:pStyle w:val="Textoindependiente"/>
              <w:kinsoku w:val="0"/>
              <w:overflowPunct w:val="0"/>
              <w:ind w:left="-120"/>
              <w:rPr>
                <w:noProof/>
                <w:lang w:val="es-CL" w:eastAsia="es-CL"/>
              </w:rPr>
            </w:pPr>
          </w:p>
          <w:p w:rsidR="003D1B71" w:rsidRPr="00665F95" w:rsidRDefault="0052403C" w:rsidP="0052403C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</w:rPr>
            </w:pPr>
            <w:r>
              <w:rPr>
                <w:noProof/>
                <w:lang w:val="es-CL" w:eastAsia="es-CL"/>
              </w:rPr>
              <w:t xml:space="preserve">      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08ACCA62" wp14:editId="67DCB6FD">
                  <wp:extent cx="1266825" cy="175285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 lil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64" cy="176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EB67B9" w:rsidP="00EB67B9">
            <w:pPr>
              <w:pStyle w:val="Puesto"/>
            </w:pPr>
            <w:r>
              <w:t xml:space="preserve">Lilian </w:t>
            </w:r>
            <w:r w:rsidR="003D1B71" w:rsidRPr="00665F95">
              <w:rPr>
                <w:lang w:bidi="es-ES"/>
              </w:rPr>
              <w:br/>
            </w:r>
            <w:r>
              <w:t>Rocha García</w:t>
            </w:r>
            <w:r w:rsidR="00F31C43">
              <w:t xml:space="preserve"> </w:t>
            </w:r>
          </w:p>
          <w:p w:rsidR="00F31C43" w:rsidRDefault="00F31C43" w:rsidP="00F31C43">
            <w:r>
              <w:t>Fecha de Nacimiento: 22/07/1980</w:t>
            </w:r>
          </w:p>
          <w:p w:rsidR="00070A47" w:rsidRPr="00F31C43" w:rsidRDefault="00070A47" w:rsidP="00F31C43">
            <w:r>
              <w:t>Movilización propia.</w:t>
            </w:r>
          </w:p>
          <w:p w:rsidR="00F31C43" w:rsidRPr="00F31C43" w:rsidRDefault="00F31C43" w:rsidP="00F31C43"/>
          <w:p w:rsidR="00F31C43" w:rsidRPr="00F31C43" w:rsidRDefault="00F31C43" w:rsidP="00F31C43"/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31C43" w:rsidRDefault="003D1B71" w:rsidP="00F20161">
            <w:pPr>
              <w:pStyle w:val="Ttulo2"/>
              <w:rPr>
                <w:szCs w:val="24"/>
              </w:rPr>
            </w:pPr>
            <w:r w:rsidRPr="00F31C43">
              <w:rPr>
                <w:szCs w:val="24"/>
              </w:rPr>
              <w:t>Experiencia</w:t>
            </w:r>
          </w:p>
          <w:p w:rsidR="003D1B71" w:rsidRPr="00F31C43" w:rsidRDefault="0096734A" w:rsidP="00665F95">
            <w:pPr>
              <w:pStyle w:val="Fechas"/>
              <w:spacing w:line="216" w:lineRule="auto"/>
              <w:rPr>
                <w:sz w:val="24"/>
                <w:szCs w:val="24"/>
              </w:rPr>
            </w:pPr>
            <w:r w:rsidRPr="00F31C43">
              <w:rPr>
                <w:sz w:val="24"/>
                <w:szCs w:val="24"/>
              </w:rPr>
              <w:t>2005</w:t>
            </w:r>
            <w:r w:rsidR="003D1B71" w:rsidRPr="00F31C43">
              <w:rPr>
                <w:rFonts w:eastAsia="Calibri"/>
                <w:sz w:val="24"/>
                <w:szCs w:val="24"/>
                <w:lang w:bidi="es-ES"/>
              </w:rPr>
              <w:t>-</w:t>
            </w:r>
            <w:r w:rsidRPr="00F31C43">
              <w:rPr>
                <w:sz w:val="24"/>
                <w:szCs w:val="24"/>
              </w:rPr>
              <w:t>2007</w:t>
            </w:r>
          </w:p>
          <w:p w:rsidR="003D1B71" w:rsidRPr="00F31C43" w:rsidRDefault="0096734A" w:rsidP="00665F95">
            <w:pPr>
              <w:pStyle w:val="Experiencia"/>
              <w:spacing w:line="216" w:lineRule="auto"/>
              <w:rPr>
                <w:sz w:val="24"/>
              </w:rPr>
            </w:pPr>
            <w:r w:rsidRPr="00F31C43">
              <w:rPr>
                <w:sz w:val="24"/>
              </w:rPr>
              <w:t>Educadora de párvulos</w:t>
            </w:r>
            <w:r w:rsidR="00D0373F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</w:t>
            </w:r>
            <w:r w:rsidR="003D1B71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• </w:t>
            </w:r>
            <w:r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</w:t>
            </w:r>
            <w:r w:rsidR="003D1B71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</w:t>
            </w:r>
            <w:r w:rsidRPr="00F31C43">
              <w:rPr>
                <w:sz w:val="24"/>
              </w:rPr>
              <w:t>Jardín Infantil Papucho</w:t>
            </w:r>
          </w:p>
          <w:p w:rsidR="003D1B71" w:rsidRPr="00F31C43" w:rsidRDefault="0096734A" w:rsidP="00665F95">
            <w:pPr>
              <w:pStyle w:val="Fechas"/>
              <w:spacing w:line="216" w:lineRule="auto"/>
              <w:rPr>
                <w:sz w:val="24"/>
                <w:szCs w:val="24"/>
              </w:rPr>
            </w:pPr>
            <w:r w:rsidRPr="00F31C43">
              <w:rPr>
                <w:sz w:val="24"/>
                <w:szCs w:val="24"/>
              </w:rPr>
              <w:t>2008</w:t>
            </w:r>
            <w:r w:rsidR="003D1B71" w:rsidRPr="00F31C43">
              <w:rPr>
                <w:rFonts w:eastAsia="Calibri"/>
                <w:sz w:val="24"/>
                <w:szCs w:val="24"/>
                <w:lang w:bidi="es-ES"/>
              </w:rPr>
              <w:t>-</w:t>
            </w:r>
            <w:r w:rsidRPr="00F31C43">
              <w:rPr>
                <w:sz w:val="24"/>
                <w:szCs w:val="24"/>
              </w:rPr>
              <w:t>2013</w:t>
            </w:r>
          </w:p>
          <w:p w:rsidR="003D1B71" w:rsidRPr="00F31C43" w:rsidRDefault="0096734A" w:rsidP="00665F95">
            <w:pPr>
              <w:pStyle w:val="Experiencia"/>
              <w:spacing w:line="216" w:lineRule="auto"/>
              <w:rPr>
                <w:sz w:val="24"/>
              </w:rPr>
            </w:pPr>
            <w:r w:rsidRPr="00F31C43">
              <w:rPr>
                <w:sz w:val="24"/>
              </w:rPr>
              <w:t>Educadora de párvulos</w:t>
            </w:r>
            <w:r w:rsidR="00D0373F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</w:t>
            </w:r>
            <w:r w:rsidR="003D1B71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• </w:t>
            </w:r>
            <w:r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Pre-kínder * </w:t>
            </w:r>
            <w:r w:rsidRPr="00F31C43">
              <w:rPr>
                <w:sz w:val="24"/>
              </w:rPr>
              <w:t>Colegio Víctor Hugo- Excelencia académica.</w:t>
            </w:r>
          </w:p>
          <w:p w:rsidR="003D1B71" w:rsidRPr="00F31C43" w:rsidRDefault="0096734A" w:rsidP="00665F95">
            <w:pPr>
              <w:pStyle w:val="Fechas"/>
              <w:spacing w:line="216" w:lineRule="auto"/>
              <w:rPr>
                <w:sz w:val="24"/>
                <w:szCs w:val="24"/>
              </w:rPr>
            </w:pPr>
            <w:r w:rsidRPr="00F31C43">
              <w:rPr>
                <w:sz w:val="24"/>
                <w:szCs w:val="24"/>
              </w:rPr>
              <w:t>2014</w:t>
            </w:r>
            <w:r w:rsidR="003D1B71" w:rsidRPr="00F31C43">
              <w:rPr>
                <w:rFonts w:eastAsia="Calibri"/>
                <w:sz w:val="24"/>
                <w:szCs w:val="24"/>
                <w:lang w:bidi="es-ES"/>
              </w:rPr>
              <w:t>-</w:t>
            </w:r>
            <w:r w:rsidRPr="00F31C43">
              <w:rPr>
                <w:sz w:val="24"/>
                <w:szCs w:val="24"/>
              </w:rPr>
              <w:t>2016</w:t>
            </w:r>
          </w:p>
          <w:p w:rsidR="003D1B71" w:rsidRDefault="0096734A" w:rsidP="00665F95">
            <w:pPr>
              <w:pStyle w:val="Experiencia"/>
              <w:spacing w:line="216" w:lineRule="auto"/>
              <w:rPr>
                <w:sz w:val="24"/>
              </w:rPr>
            </w:pPr>
            <w:r w:rsidRPr="00F31C43">
              <w:rPr>
                <w:sz w:val="24"/>
              </w:rPr>
              <w:t>Educadora de párvulos</w:t>
            </w:r>
            <w:r w:rsidR="00D0373F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</w:t>
            </w:r>
            <w:r w:rsidR="003D1B71" w:rsidRPr="00F31C43">
              <w:rPr>
                <w:rStyle w:val="Textoennegrita"/>
                <w:rFonts w:eastAsia="Calibri"/>
                <w:sz w:val="24"/>
                <w:lang w:bidi="es-ES"/>
              </w:rPr>
              <w:t>•</w:t>
            </w:r>
            <w:r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Kínder </w:t>
            </w:r>
            <w:r w:rsidR="003D1B71" w:rsidRPr="00F31C43">
              <w:rPr>
                <w:rStyle w:val="Textoennegrita"/>
                <w:rFonts w:eastAsia="Calibri"/>
                <w:sz w:val="24"/>
                <w:lang w:bidi="es-ES"/>
              </w:rPr>
              <w:t xml:space="preserve"> </w:t>
            </w:r>
            <w:r w:rsidRPr="00F31C43">
              <w:rPr>
                <w:sz w:val="24"/>
              </w:rPr>
              <w:t>Escuela Municipal Juana de Hirmas – Excelencia Académica.</w:t>
            </w:r>
          </w:p>
          <w:p w:rsidR="00AC1909" w:rsidRDefault="00AC1909" w:rsidP="00665F95">
            <w:pPr>
              <w:pStyle w:val="Experiencia"/>
              <w:spacing w:line="21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2017 Marzo – Diciembre.</w:t>
            </w:r>
          </w:p>
          <w:p w:rsidR="00AC1909" w:rsidRPr="00AC1909" w:rsidRDefault="00AC1909" w:rsidP="00665F95">
            <w:pPr>
              <w:pStyle w:val="Experiencia"/>
              <w:spacing w:line="216" w:lineRule="auto"/>
              <w:rPr>
                <w:sz w:val="24"/>
              </w:rPr>
            </w:pPr>
            <w:r>
              <w:rPr>
                <w:sz w:val="24"/>
              </w:rPr>
              <w:t>Educadora de párvulos * Sala cuna- Jardín Infantil Macarena Ñuñoa.</w:t>
            </w:r>
          </w:p>
          <w:p w:rsidR="00AC1909" w:rsidRPr="00AC1909" w:rsidRDefault="00AC1909" w:rsidP="00665F95">
            <w:pPr>
              <w:pStyle w:val="Experiencia"/>
              <w:spacing w:line="216" w:lineRule="auto"/>
              <w:rPr>
                <w:b/>
                <w:sz w:val="24"/>
              </w:rPr>
            </w:pPr>
          </w:p>
          <w:p w:rsidR="00496A16" w:rsidRPr="00F31C43" w:rsidRDefault="00AC1909" w:rsidP="00665F95">
            <w:pPr>
              <w:pStyle w:val="Experiencia"/>
              <w:spacing w:line="216" w:lineRule="auto"/>
              <w:rPr>
                <w:sz w:val="24"/>
              </w:rPr>
            </w:pPr>
            <w:r>
              <w:rPr>
                <w:b/>
                <w:sz w:val="24"/>
              </w:rPr>
              <w:t>2018</w:t>
            </w:r>
            <w:r w:rsidR="00496A16" w:rsidRPr="00F31C43">
              <w:rPr>
                <w:b/>
                <w:sz w:val="24"/>
              </w:rPr>
              <w:t>-2020</w:t>
            </w:r>
          </w:p>
          <w:p w:rsidR="00496A16" w:rsidRPr="00F31C43" w:rsidRDefault="00496A16" w:rsidP="00665F95">
            <w:pPr>
              <w:pStyle w:val="Experiencia"/>
              <w:spacing w:line="216" w:lineRule="auto"/>
              <w:rPr>
                <w:sz w:val="24"/>
              </w:rPr>
            </w:pPr>
            <w:r w:rsidRPr="00F31C43">
              <w:rPr>
                <w:sz w:val="24"/>
              </w:rPr>
              <w:t>Educadora de párvulos *</w:t>
            </w:r>
            <w:r w:rsidR="00444216" w:rsidRPr="00F31C43">
              <w:rPr>
                <w:sz w:val="24"/>
              </w:rPr>
              <w:t xml:space="preserve"> y Coordinadora</w:t>
            </w:r>
            <w:r w:rsidRPr="00F31C43">
              <w:rPr>
                <w:sz w:val="24"/>
              </w:rPr>
              <w:t xml:space="preserve"> Kínder * Colegio Rocket College.</w:t>
            </w:r>
            <w:r w:rsidR="0052403C">
              <w:rPr>
                <w:noProof/>
                <w:lang w:val="es-CL" w:eastAsia="es-CL"/>
              </w:rPr>
              <w:t xml:space="preserve"> </w:t>
            </w:r>
          </w:p>
          <w:p w:rsidR="003D1B71" w:rsidRPr="00F31C43" w:rsidRDefault="00496A16" w:rsidP="00665F95">
            <w:pPr>
              <w:spacing w:line="216" w:lineRule="auto"/>
              <w:rPr>
                <w:sz w:val="24"/>
                <w:szCs w:val="24"/>
              </w:rPr>
            </w:pPr>
            <w:r w:rsidRPr="00F31C43">
              <w:rPr>
                <w:sz w:val="24"/>
                <w:szCs w:val="24"/>
              </w:rPr>
              <w:t xml:space="preserve">15 años de experiencia como educadora de párvulos, </w:t>
            </w:r>
            <w:r w:rsidR="00AC1909">
              <w:rPr>
                <w:sz w:val="24"/>
                <w:szCs w:val="24"/>
              </w:rPr>
              <w:t>Jardines Infantiles y  C</w:t>
            </w:r>
            <w:r w:rsidRPr="00F31C43">
              <w:rPr>
                <w:sz w:val="24"/>
                <w:szCs w:val="24"/>
              </w:rPr>
              <w:t>olegios con excelencia académica,</w:t>
            </w:r>
            <w:r w:rsidR="00444216" w:rsidRPr="00F31C43">
              <w:rPr>
                <w:sz w:val="24"/>
                <w:szCs w:val="24"/>
              </w:rPr>
              <w:t xml:space="preserve"> colegios escolarizados, mis alumnos salen leyendo, sumando y restando,</w:t>
            </w:r>
            <w:r w:rsidRPr="00F31C43">
              <w:rPr>
                <w:sz w:val="24"/>
                <w:szCs w:val="24"/>
              </w:rPr>
              <w:t xml:space="preserve"> dominio de grupo con niños vulnerables</w:t>
            </w:r>
            <w:r w:rsidR="00444216" w:rsidRPr="00F31C43">
              <w:rPr>
                <w:sz w:val="24"/>
                <w:szCs w:val="24"/>
              </w:rPr>
              <w:t xml:space="preserve"> (35 niños en sala)</w:t>
            </w:r>
            <w:r w:rsidRPr="00F31C43">
              <w:rPr>
                <w:sz w:val="24"/>
                <w:szCs w:val="24"/>
              </w:rPr>
              <w:t xml:space="preserve">  trabajo en equipo con las </w:t>
            </w:r>
            <w:r w:rsidR="00444216" w:rsidRPr="00F31C43">
              <w:rPr>
                <w:sz w:val="24"/>
                <w:szCs w:val="24"/>
              </w:rPr>
              <w:t>tía</w:t>
            </w:r>
            <w:r w:rsidRPr="00F31C43">
              <w:rPr>
                <w:sz w:val="24"/>
                <w:szCs w:val="24"/>
              </w:rPr>
              <w:t xml:space="preserve"> técnico</w:t>
            </w:r>
            <w:r w:rsidR="00444216" w:rsidRPr="00F31C43">
              <w:rPr>
                <w:sz w:val="24"/>
                <w:szCs w:val="24"/>
              </w:rPr>
              <w:t xml:space="preserve"> en párvulos</w:t>
            </w:r>
            <w:r w:rsidRPr="00F31C43">
              <w:rPr>
                <w:sz w:val="24"/>
                <w:szCs w:val="24"/>
              </w:rPr>
              <w:t xml:space="preserve">  actualización con las nuevas bases curriculare</w:t>
            </w:r>
            <w:r w:rsidR="00F31C43">
              <w:rPr>
                <w:sz w:val="24"/>
                <w:szCs w:val="24"/>
              </w:rPr>
              <w:t>s, cariñosa, excelente trato con los alumnos.</w:t>
            </w:r>
          </w:p>
          <w:sdt>
            <w:sdtPr>
              <w:rPr>
                <w:szCs w:val="24"/>
              </w:rPr>
              <w:id w:val="-1554227259"/>
              <w:placeholder>
                <w:docPart w:val="89A3FBC98D2D4145BF3F80264C1073ED"/>
              </w:placeholder>
              <w:temporary/>
              <w:showingPlcHdr/>
              <w15:appearance w15:val="hidden"/>
            </w:sdtPr>
            <w:sdtEndPr/>
            <w:sdtContent>
              <w:p w:rsidR="003D1B71" w:rsidRPr="00F31C43" w:rsidRDefault="003D1B71" w:rsidP="00F20161">
                <w:pPr>
                  <w:pStyle w:val="Ttulo2"/>
                  <w:rPr>
                    <w:szCs w:val="24"/>
                  </w:rPr>
                </w:pPr>
                <w:r w:rsidRPr="00F31C43">
                  <w:rPr>
                    <w:szCs w:val="24"/>
                  </w:rPr>
                  <w:t>Formación</w:t>
                </w:r>
              </w:p>
            </w:sdtContent>
          </w:sdt>
          <w:p w:rsidR="00444216" w:rsidRDefault="00444216" w:rsidP="00444216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>Colegio Santa María la Florida</w:t>
            </w:r>
          </w:p>
          <w:p w:rsidR="00444216" w:rsidRDefault="00444216" w:rsidP="00444216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 xml:space="preserve"> Enseñanza Básica</w:t>
            </w:r>
          </w:p>
          <w:p w:rsidR="00444216" w:rsidRDefault="00444216" w:rsidP="00444216">
            <w:pPr>
              <w:pStyle w:val="Nombredelaescuela"/>
              <w:spacing w:line="216" w:lineRule="auto"/>
              <w:rPr>
                <w:lang w:bidi="es-ES"/>
              </w:rPr>
            </w:pPr>
          </w:p>
          <w:p w:rsidR="00444216" w:rsidRDefault="00444216" w:rsidP="00444216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>Colegio Obispo Augusto Salinas</w:t>
            </w:r>
          </w:p>
          <w:p w:rsidR="003D1B71" w:rsidRDefault="00444216" w:rsidP="005B0259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>Enseñanza Media.</w:t>
            </w:r>
          </w:p>
          <w:p w:rsidR="00BB5E92" w:rsidRDefault="00BB5E92" w:rsidP="005B0259">
            <w:pPr>
              <w:pStyle w:val="Nombredelaescuela"/>
              <w:spacing w:line="216" w:lineRule="auto"/>
              <w:rPr>
                <w:lang w:bidi="es-ES"/>
              </w:rPr>
            </w:pPr>
          </w:p>
          <w:p w:rsidR="00BB5E92" w:rsidRDefault="00BB5E92" w:rsidP="005B0259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>2001-2005</w:t>
            </w:r>
          </w:p>
          <w:p w:rsidR="00BB5E92" w:rsidRDefault="00BB5E92" w:rsidP="005B0259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 xml:space="preserve">Educadora de Párvulos </w:t>
            </w:r>
          </w:p>
          <w:p w:rsidR="00BB5E92" w:rsidRDefault="00BB5E92" w:rsidP="005B0259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>Licenciada en Educación</w:t>
            </w:r>
          </w:p>
          <w:p w:rsidR="00BB5E92" w:rsidRDefault="00BB5E92" w:rsidP="005B0259">
            <w:pPr>
              <w:pStyle w:val="Nombredelaescuela"/>
              <w:spacing w:line="216" w:lineRule="auto"/>
              <w:rPr>
                <w:lang w:bidi="es-ES"/>
              </w:rPr>
            </w:pPr>
            <w:r>
              <w:rPr>
                <w:lang w:bidi="es-ES"/>
              </w:rPr>
              <w:t>Universidad Mayor.</w:t>
            </w:r>
          </w:p>
          <w:p w:rsidR="0052403C" w:rsidRPr="00F20161" w:rsidRDefault="0052403C" w:rsidP="005B0259">
            <w:pPr>
              <w:pStyle w:val="Nombredelaescuela"/>
              <w:spacing w:line="216" w:lineRule="auto"/>
            </w:pPr>
          </w:p>
          <w:p w:rsidR="003D1B71" w:rsidRPr="00665F95" w:rsidRDefault="003D1B71" w:rsidP="00665F95">
            <w:pPr>
              <w:spacing w:line="216" w:lineRule="auto"/>
            </w:pPr>
          </w:p>
          <w:sdt>
            <w:sdtPr>
              <w:id w:val="-278101685"/>
              <w:placeholder>
                <w:docPart w:val="DFDABF16261B48CE9383083C7C0E6EAA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p w:rsidR="003D1B71" w:rsidRDefault="00444216" w:rsidP="00665F95">
            <w:pPr>
              <w:spacing w:line="216" w:lineRule="auto"/>
            </w:pPr>
            <w:r>
              <w:t>Educadora de Párvulos y Coordinadora de Pre Básica</w:t>
            </w:r>
            <w:r w:rsidR="00BB5E92">
              <w:t xml:space="preserve">, me </w:t>
            </w:r>
            <w:r w:rsidR="006F53E0">
              <w:t>destaco</w:t>
            </w:r>
            <w:r>
              <w:t xml:space="preserve"> po</w:t>
            </w:r>
            <w:r w:rsidR="005B0259">
              <w:t>r el</w:t>
            </w:r>
            <w:r w:rsidR="00F31C43">
              <w:t xml:space="preserve"> </w:t>
            </w:r>
            <w:r w:rsidR="005B0259">
              <w:t xml:space="preserve"> trabajo en equipo, muy buena relación con los</w:t>
            </w:r>
            <w:r w:rsidR="00F31C43">
              <w:t xml:space="preserve"> apoderados,</w:t>
            </w:r>
            <w:r w:rsidR="005B0259">
              <w:t xml:space="preserve"> pares y superiores.</w:t>
            </w:r>
          </w:p>
          <w:p w:rsidR="005B0259" w:rsidRPr="00665F95" w:rsidRDefault="006F53E0" w:rsidP="00665F95">
            <w:pPr>
              <w:spacing w:line="216" w:lineRule="auto"/>
            </w:pPr>
            <w:r>
              <w:t xml:space="preserve"> E</w:t>
            </w:r>
            <w:r w:rsidR="005B0259">
              <w:t>xperiencia</w:t>
            </w:r>
            <w:r w:rsidR="00F31C43">
              <w:t xml:space="preserve"> en el cargo, preparo bien a los niños para poder pasar a primero básico o a kínder.</w:t>
            </w:r>
            <w:r w:rsidR="005B0259">
              <w:t>, cumplo las expectati</w:t>
            </w:r>
            <w:r w:rsidR="00AC1909">
              <w:t>vas cuando se me ha solicitad, empática, cariñosa, tengo experiencia de sala cuna mayor a kínder.</w:t>
            </w:r>
          </w:p>
          <w:sdt>
            <w:sdtPr>
              <w:id w:val="1374043770"/>
              <w:placeholder>
                <w:docPart w:val="19B52F046D254B1DA49668BF87BE61F3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p w:rsidR="003D1B71" w:rsidRDefault="005B0259" w:rsidP="005B0259">
            <w:pPr>
              <w:spacing w:line="216" w:lineRule="auto"/>
            </w:pPr>
            <w:r>
              <w:t>Señora Fresia García Jefa de UTP  9-79677099</w:t>
            </w:r>
          </w:p>
          <w:p w:rsidR="005B0259" w:rsidRDefault="005B0259" w:rsidP="005B0259">
            <w:pPr>
              <w:spacing w:line="216" w:lineRule="auto"/>
            </w:pPr>
            <w:bookmarkStart w:id="0" w:name="_GoBack"/>
            <w:bookmarkEnd w:id="0"/>
          </w:p>
          <w:p w:rsidR="00BB5E92" w:rsidRDefault="00BB5E92" w:rsidP="005B0259">
            <w:pPr>
              <w:spacing w:line="216" w:lineRule="auto"/>
            </w:pPr>
          </w:p>
          <w:p w:rsidR="005B0259" w:rsidRDefault="005B0259" w:rsidP="005B0259">
            <w:pPr>
              <w:spacing w:line="216" w:lineRule="auto"/>
            </w:pPr>
          </w:p>
          <w:p w:rsidR="005B0259" w:rsidRPr="00665F95" w:rsidRDefault="005B0259" w:rsidP="005B0259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11F7D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BB5E9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Las azucenas 3787</w:t>
            </w:r>
          </w:p>
          <w:p w:rsidR="00BB5E92" w:rsidRPr="00CA16E3" w:rsidRDefault="00BB5E9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Santiago Macul</w:t>
            </w:r>
          </w:p>
          <w:p w:rsidR="003D1B71" w:rsidRPr="00CA16E3" w:rsidRDefault="003D1B71" w:rsidP="00BB5E92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0BDF2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BB5E92" w:rsidP="00BB5E9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931704714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20829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BB5E92" w:rsidP="00BB5E92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lilyeducadora@hotmail.com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C33C7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2F4F457816024D7D918C3CE4EAD0DF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F0696D" w:rsidRPr="00CA16E3" w:rsidRDefault="00F0696D" w:rsidP="00F0696D">
      <w:pPr>
        <w:jc w:val="center"/>
        <w:rPr>
          <w:lang w:val="es-ES_tradnl"/>
        </w:rPr>
      </w:pPr>
    </w:p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775" w:rsidRDefault="00422775" w:rsidP="00590471">
      <w:r>
        <w:separator/>
      </w:r>
    </w:p>
  </w:endnote>
  <w:endnote w:type="continuationSeparator" w:id="0">
    <w:p w:rsidR="00422775" w:rsidRDefault="0042277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775" w:rsidRDefault="00422775" w:rsidP="00590471">
      <w:r>
        <w:separator/>
      </w:r>
    </w:p>
  </w:footnote>
  <w:footnote w:type="continuationSeparator" w:id="0">
    <w:p w:rsidR="00422775" w:rsidRDefault="0042277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-1609725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4409915"/>
                          <a:chOff x="0" y="0"/>
                          <a:chExt cx="4064469" cy="4630439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33868" y="1446550"/>
                            <a:ext cx="2890790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193355" w:rsidRDefault="00193355" w:rsidP="001933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385452" id="Grupo 26" o:spid="_x0000_s1026" style="position:absolute;margin-left:-126.7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KJXE&#10;8oTA00CRaHIsO5SKaGAiUTmW3eRYdigV0cBEonIsu8mx7MqxhMDqBeVYdpNj2aFUchuYHMuuHEsI&#10;vCooEk2OZVeOJQSeBopEk2PZlWMJgaeBItHkWHblWEJgaaAcy25yLLtyLCHwNFAkmhzLrhxLCDwN&#10;FIkmx7IrxxICTwNFosmx7MqxhMDTQJFociy7ciwhcDQ4lGMJgZeBcCyHybEcyrGEwNNAZufD5FgO&#10;5VhC4Gkgs/NhciyHciwh8DSQdeJhciyHciwh8DSQdeJh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3eML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">
              <v:group id="Grupo 14" o:spid="_x0000_s1027" style="position:absolute;top:1981;width:40640;height:44099" coordsize="40644,4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6338;top:14465;width:28908;height:31839;visibility:visible;mso-wrap-style:squar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OasAA&#10;AADbAAAADwAAAGRycy9kb3ducmV2LnhtbERPS4vCMBC+C/6HMAteZE0VVtxqFBEFPYnP89DMtsVm&#10;UpKodX+9EQRv8/E9ZzJrTCVu5HxpWUG/l4AgzqwuOVdwPKy+RyB8QNZYWSYFD/Iwm7ZbE0y1vfOO&#10;bvuQixjCPkUFRQh1KqXPCjLoe7YmjtyfdQZDhC6X2uE9hptKDpJkKA2WHBsKrGlRUHbZX42Cg1z1&#10;55ckG5zKbff/+uM21Xm5Uarz1czHIAI14SN+u9c6zv+F1y/xAD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UOasAAAADbAAAADwAAAAAAAAAAAAAAAACYAgAAZHJzL2Rvd25y&#10;ZXYueG1sUEsFBgAAAAAEAAQA9QAAAIUD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formulas/>
                  <v:path arrowok="t" o:connecttype="custom" o:connectlocs="1571643,3166622;1558133,3174740;1558942,3175128;1683976,3084199;1640295,3095807;1574773,3105093;1571654,3095807;1617415,3091164;1683976,3084199;1797598,3072048;1794931,3072889;1796298,3072592;982480,3054599;1028761,3067948;1048522,3069109;1103643,3099290;1128603,3105093;1130165,3105675;1135884,3099290;1157724,3106255;1179565,3112058;1222598,3123228;1223246,3122506;1273167,3131792;1297087,3136435;1321008,3138757;1369888,3141078;1436450,3139917;1439339,3139917;1445810,3135854;1460371,3130631;1475191,3130341;1485331,3131791;1488061,3139917;1511331,3139917;1504052,3151525;1499892,3157329;1486371,3164294;1461410,3164294;1429170,3161972;1359488,3159651;1307487,3155008;1261726,3148043;1215965,3139917;1146284,3128309;1092203,3108576;1092829,3108069;1061002,3096969;1032921,3083039;1000681,3071431;967400,3058662;982480,3054599;1594690,3029713;1578801,3032419;1468907,3038613;1505091,3043571;1514452,3041250;1578933,3033125;1589544,3030822;1693426,3012894;1639454,3022087;1657975,3022677;1684626,3017164;1890443,3010209;1721165,3060523;1806829,3039220;805157,2986694;924759,3043571;967400,3058662;999641,3071430;1031882,3083038;1059962,3096967;1053722,3102772;1037081,3099289;977801,3074913;948680,3062144;919559,3048215;881078,3033125;847797,3016874;821797,3001783;805157,2986694;854039,2957675;911239,2990177;903960,2994820;837398,2958835;854039,2957675;642914,2878741;713635,2922851;728195,2941424;694915,2921690;669954,2904279;642914,2878741;766927,2848956;766937,2849286;770449,2854030;770836,2852043;2285765,2772759;2281988,2773110;2219587,2823024;2158225,2860169;2114544,2889188;2090624,2900796;2065663,2912404;2035502,2929816;2012622,2944905;1979341,2959996;1945021,2973926;1935660,2984372;1921100,2990177;1884700,2997141;1837898,3013392;1795258,3028482;1748456,3043573;1690215,3059824;1608054,3074913;1605974,3078396;1566469,3089419;1567494,3090004;1611363,3077762;1612214,3074913;1694376,3059824;1752617,3043573;1799418,3028482;1842059,3013392;1888860,2997141;1925261,2990177;1900619,3006679;1901340,3006428;1927341,2989015;1941901,2983212;1942871,2982912;1949181,2975086;1983502,2961156;2016783,2946067;2039663,2930976;2069824,2913565;2094784,2901957;2111900,2893652;2120785,2886866;2164466,2857847;2225827,2820702;502333,2756706;506282,2760487;507629,2761253;2292744,2726404;2292388,2726678;2292388,2727010;2294041,2727273;2294468,2726678;2315213,2709077;2309073,2713812;2307988,2715070;2312198,2712063;417414,2650609;456691,2702223;425549,2660513;2388851,2650575;2388758,2650611;2388070,2655871;2371430,2676765;2351669,2701141;2352860,2700834;2371430,2677925;2388070,2657031;2388851,2650575;519068,2624437;521127,2627234;521231,2626851;365228,2597831;392269,2617565;393597,2619310;405919,2622353;433869,2651227;472350,2686050;488990,2711587;498350,2724357;537871,2761502;526431,2771948;489626,2726304;487951,2726678;487951,2726678;522781,2769872;526431,2771948;537872,2761502;636674,2848560;616914,2855525;624193,2861329;595073,2862489;576352,2848560;558672,2833470;514991,2792842;474430,2752215;436989,2711587;419309,2691855;402669,2670961;408909,2661674;429710,2682569;452590,2702301;480670,2735965;483057,2738250;452590,2702301;430749,2682569;409949,2661674;387068,2630333;365228,2597831;2656396,2413267;2655868,2413519;2644508,2443947;2645477,2267844;2617916,2312278;2604395,2340137;2590875,2365674;2558634,2413267;2530554,2460858;2505593,2499165;2503511,2500585;2501808,2503401;2504553,2501486;2529513,2463181;2557594,2415588;2589834,2367997;2603355,2342460;2616875,2314601;2644956,2269330;2728548,2263815;2719838,2285581;2701117,2327369;2719838,2285581;2728548,2263815;2753118,2251919;2739598,2297189;2715678,2345942;2691757,2395856;2669917,2427196;2684477,2394694;2696957,2362192;2706317,2344781;2718797,2321566;2730238,2298350;2753118,2251919;2685800,2152417;2660556,2202004;2660092,2203196;2685516,2153252;2699645,2040105;2669304,2132629;2605479,2278241;2596134,2294731;2596075,2294867;2574234,2336655;2552394,2381926;2527433,2416750;2506633,2456216;2383910,2610600;2343349,2648906;2339457,2652208;2337778,2654105;2320818,2669537;2306949,2687212;2255987,2730161;2248002,2735790;2226313,2755525;2223180,2757796;2218546,2762663;2177986,2792844;2137424,2820702;2132783,2823329;2105319,2843238;2096804,2848031;2088544,2854364;2060463,2871777;2034227,2883260;1975749,2916181;1838558,2973291;1742956,3000727;1820218,2984372;1834779,2980889;1881579,2962317;1910700,2951870;1957501,2925172;2010542,2904277;2044525,2889404;2059423,2879902;2072942,2875260;2091663,2863651;2096582,2859835;2109344,2846240;2137424,2827667;2169371,2810189;2181105,2802129;2221667,2771948;2239347,2753376;2259108,2739446;2310068,2696498;2346469,2658191;2387030,2619886;2509752,2465502;2526642,2433457;2527433,2430678;2554474,2384247;2562794,2370317;2573857,2353191;2577354,2345942;2599194,2304153;2641836,2205486;2683436,2099856;2695657,2056906;2813439,1937346;2810319,1939668;2810319,1939668;2823262,1868551;2822889,1870604;2825919,1874664;2835280,1886271;2841520,1881628;2841677,1880738;2837360,1883950;2826959,1873502;2813992,1736690;2813266,1736735;2811950,1736816;2812399,1742334;2811360,1771355;2807200,1788766;2782239,1832875;2775999,1871182;2769759,1883950;2759359,1939668;2747918,1983777;2735437,2026727;2728158,2060389;2719838,2095212;2726473,2083692;2732318,2059228;2737518,2024404;2749998,1981456;2761439,1937346;2771839,1881628;2778079,1868859;2784319,1830554;2809280,1786444;2792639,1875824;2780159,1950114;2752078,2045298;2746522,2054943;2744147,2069385;2736478,2094052;2707357,2164859;2693837,2202004;2685516,2221738;2675116,2242632;2647036,2298350;2616875,2352906;2578395,2426036;2535753,2498005;2507673,2538631;2477512,2578098;2467112,2594349;2455672,2610600;2437991,2626851;2409075,2662585;2409910,2666318;2379750,2701141;2347509,2726678;2321509,2749894;2296878,2769984;2300708,2769628;2327749,2747572;2353750,2724357;2385990,2698819;2416151,2663996;2415111,2659353;2444231,2623369;2461912,2607118;2473352,2590867;2483752,2574616;2513913,2535150;2541993,2494522;2584635,2422553;2623115,2349424;2653276,2294867;2681356,2239149;2691757,2218255;2700077,2198523;2713598,2161378;2742718,2090569;2754158,2042978;2782239,1947794;2794719,1873503;2811360,1784123;2815111,1768422;2812399,1767872;2813439,1738853;2836319,1712154;2824208,1768475;2824209,1768475;2836320,1712155;2845680,1700546;2839440,1715637;2839440,1715637;2838009,1747268;2837360,1777158;2826959,1812876;2826959,1816956;2839440,1777158;2841520,1715636;2846369,1703911;2800958,1650632;2794143,1668612;2791599,1694743;2788318,1682536;2787118,1684259;2790559,1697065;2788479,1715637;2792639,1730727;2795864,1730527;2793679,1722601;2795759,1704028;2800958,1650632;2888321,1619291;2890401,1620452;2889361,1669204;2890401,1702868;2887281,1764389;2884161,1799212;2874800,1850287;2871681,1893236;2856080,1972169;2841520,2040655;2815520,2053424;2817600,2046460;2821760,1997707;2837360,1946632;2849840,1938507;2849840,1938506;2863361,1850287;2870640,1808498;2876880,1765550;2882081,1724922;2884161,1686617;2885201,1654115;2887281,1636703;2888321,1619291;146478,1081076;146995,1081365;147044,1081202;209225,914697;186345,962288;167624,979701;167579,980812;165769,1025250;165820,1025144;167624,980861;186345,963449;209225,915857;210005,916437;210394,915567;221704,813708;207144,825316;185304,876390;190301,880852;190463,880068;186345,876390;208185,825316;221078,815038;301786,747544;300473,748718;294897,772646;291386,784689;195704,979701;182183,1027292;169703,1076045;142663,1178194;124983,1247841;116663,1300077;112503,1326774;109382,1353473;100022,1425441;96902,1469551;102102,1515982;104539,1490683;104182,1482319;108342,1433566;117702,1361598;125126,1351655;135906,1271135;135383,1257127;145658,1224252;151771,1196650;149943,1201410;143703,1199088;128102,1249002;129143,1276861;121862,1330257;120823,1339543;110422,1353473;113542,1326774;117702,1300077;126022,1247841;143703,1178194;170744,1076045;183224,1027292;196744,979701;292426,784689;301786,747544;320508,631466;320507,631466;325706,636109;325706,636108;507912,466202;507712,466380;507106,467144;498610,477081;496462,480569;495060,482337;488990,492172;425550,575748;407869,598964;390189,623340;312041,719743;391228,622180;408908,597803;426589,574587;490030,491011;496462,480569;507106,467144;534312,386159;525336,389649;518660,392415;517072,394665;505631,406273;476510,427167;456750,451544;438030,475920;425550,488689;425125,488097;413329,503925;393308,531639;361068,571105;366268,578069;366367,577971;362108,572265;394348,532799;426589,488689;439069,475921;457790,451544;477550,427168;506670,406274;518111,394666;530591,389443;534531,388078;2040703,176439;2093743,203136;2116624,224030;2065663,196172;2040703,176439;1868059,91701;1909660,102148;1967901,134650;1868059,91701;1241967,84011;1220126,87058;1173325,94023;1127564,105631;1107804,112595;1084923,119560;1034856,130538;1025642,134651;962201,159027;899800,186885;856119,208941;826998,221709;755236,258854;720916,283231;687635,307607;634593,351717;584672,395826;536895,442345;540991,448062;551132,440299;559762,433119;590913,402791;640834,358681;693874,314572;727155,290194;761476,265819;833237,228674;861318,212423;904999,190367;967400,162508;1030841,138133;1057491,132290;1070364,127380;1245586,85190;1613903,59054;1636134,61521;1666295,73129;1643415,69647;1595574,59199;1613903,59054;1734937,49913;1777577,53395;1829578,76610;1765097,63842;1734937,49913;1387050,49623;1266927,56878;1183725,69646;1144204,81254;1109883,95183;1062042,102148;881078,179921;815557,212423;795796,220548;778116,230995;744836,250728;692835,280908;653314,315732;538911,415559;515004,438763;491614,462598;492110,463152;312187,698790;275785,754508;259145,788171;242505,819511;211304,884515;177365,944206;176984,946037;165543,980861;157223,997112;155143,999433;145913,1033677;143703,1053991;141623,1083010;127063,1130602;113542,1178194;98982,1247841;90662,1311685;85462,1375527;92742,1331417;93416,1327777;94822,1310523;103142,1246681;105747,1247651;105973,1246572;103143,1245519;117703,1175872;131223,1128280;145717,1080906;144744,1080688;146824,1051669;158263,997112;166584,980861;166863,980013;178024,946037;212345,885677;243545,820673;260186,789332;276826,755669;313227,699951;493150,464313;540991,415560;655394,315733;694915,280909;746916,250729;780197,230995;797877,220549;817637,212423;883159,179921;1064123,102149;1111964,95184;1146284,81255;1185805,69647;1269007,56878;1389130,50058;1485681,53674;1533172,0;1582053,3482;1631974,9286;1665255,18573;1687096,30180;1714136,24376;1754696,34823;1779657,42948;1778617,44110;1777577,52235;1734937,48753;1720376,44110;1705816,40627;1677735,33662;1649655,26697;1620534,22054;1588294,22054;1562293,22054;1521733,22054;1519827,21375;1501972,31341;1508212,42948;1570613,56878;1542844,57419;1543313,57459;1572693,56878;1597654,60361;1645495,70807;1668375,74290;1706856,83576;1746377,92863;1784858,103309;1823339,116078;1842059,121882;1860780,128846;1861021,129092;1874446,131676;1906979,145169;1911523,152854;1912781,153223;1941901,165991;1966862,177599;1991822,190368;2010543,201976;2023023,208941;2036543,217066;2082304,246086;2140545,287874;2170706,311090;2171579,311786;2186993,322237;2773919,1554288;2773479,1564002;2785359,1565895;2796798,1575182;2801999,1606522;2821759,1643667;2830080,1644512;2830080,1635542;2838535,1609330;2838399,1604202;2846719,1572860;2858160,1572860;2875840,1560092;2877920,1611167;2872720,1635542;2866480,1658758;2863360,1697065;2862320,1716797;2860240,1736531;2855805,1739831;2856080,1741173;2860329,1738012;2862320,1719119;2863360,1699386;2866480,1661080;2872720,1637864;2877920,1613488;2886240,1620453;2885201,1637864;2883121,1655276;2882080,1687778;2880000,1726083;2874800,1766711;2868560,1809660;2861280,1851448;2847760,1939668;2835280,1947794;2819679,1998868;2815519,2047621;2813439,2054586;2795759,2107982;2790558,2112625;2768718,2169503;2791599,2112625;2796798,2107982;2763518,2213612;2745838,2224060;2742171,2232246;2742718,2233345;2746878,2224059;2764558,2213612;2752078,2253079;2729197,2299510;2717758,2322726;2705277,2345942;2695917,2363353;2682397,2397016;2667837,2429518;2644956,2464341;2622076,2496843;2623029,2494652;2597114,2533988;2540953,2602475;2529895,2621462;2540953,2603635;2597114,2535148;2554474,2607117;2532503,2632799;2514864,2647271;2513912,2648906;2502885,2658374;2502473,2661674;2453591,2717392;2401590,2770788;2399185,2772735;2381830,2797485;2340229,2832309;2301347,2864856;2301208,2865045;2340229,2833470;2381830,2798647;2347509,2836952;2319559,2857266;2300224,2866380;2299668,2867134;2278867,2882223;2271029,2886278;2251308,2904134;2232067,2919368;2202946,2940262;2193587,2941424;2183182,2946585;2181565,2947955;2194626,2942584;2203987,2941424;2166546,2972764;2142625,2986695;2118705,2999463;2101809,3002291;2098944,3004106;2019902,3042411;2015872,3043434;1991822,3060984;2005342,3065627;1955421,3090004;1959581,3073753;1942941,3080718;1927341,3086521;1895100,3098129;1890792,3092358;1875339,3095807;1856619,3100450;1818138,3110898;1816869,3111556;1853499,3101611;1872219,3096967;1887819,3093486;1894059,3099289;1926301,3087681;1941900,3081878;1958541,3074913;1954381,3091164;1910700,3114380;1908558,3113711;1878460,3127148;1853499,3135274;1816058,3145720;1800588,3144270;1768231,3151297;1767177,3153846;1680855,3172419;1661094,3166614;1644454,3166614;1615333,3177062;1589333,3179384;1563332,3180544;1560508,3179193;1536813,3183882;1508212,3178222;1509252,3177062;1514452,3168936;1490532,3165454;1501972,3158489;1536293,3157328;1569574,3156168;1617414,3157328;1650694,3153846;1713096,3138756;1754696,3128309;1785897,3127148;1788068,3126023;1757817,3127149;1716216,3137595;1653815,3152686;1620534,3156168;1572693,3155008;1539412,3156168;1505091,3157329;1506132,3152686;1513411,3141078;1833738,3081878;2051103,2990177;2108304,2956513;2140545,2937941;2173826,2918208;2236227,2876420;2286148,2833470;2379750,2752215;2405750,2729000;2430711,2704624;2468151,2666318;2483752,2637299;2506161,2614372;2506341,2612931;2484793,2634977;2469192,2663996;2431751,2702302;2406791,2726678;2380791,2749894;2287189,2831149;2237268,2874098;2174866,2915886;2141586,2935619;2109344,2954192;2052144,2987855;1834779,3079556;1514452,3138757;1490532,3138757;1487411,3129471;1462451,3128309;1439570,3138757;1373009,3139917;1324128,3137595;1300207,3135274;1276287,3130631;1290696,3113477;1287727,3114380;1234041,3103284;1231566,3103933;1128604,3083039;1088043,3073753;1052682,3066788;1010042,3044733;957000,3022679;901880,2998301;911239,2990177;949721,2998301;966361,3014552;1023562,3033125;1136925,3065627;1165005,3071431;1195166,3077235;1228446,3085361;1265122,3094212;1267966,3093486;1302287,3099290;1303327,3096969;1353248,3099290;1361568,3100450;1438530,3100450;1494691,3102772;1561252,3096969;1569573,3096969;1572693,3106255;1638214,3096969;1681895,3085361;1706855,3080718;1722456,3078396;1756776,3069110;1784858,3062145;1812938,3054019;1864445,3044070;1871180,3041251;1817099,3051697;1789018,3059824;1760938,3066788;1726616,3076075;1711017,3078396;1686056,3083039;1618454,3090004;1572693,3094647;1564373,3094647;1497812,3100450;1441650,3098129;1364689,3098129;1356369,3096969;1324128,3081878;1306448,3094647;1306403,3094747;1321008,3084199;1353249,3099289;1303328,3096967;1303721,3096683;1271087,3091164;1232607,3081878;1199326,3073753;1169165,3067948;1141085,3062145;1027722,3029643;970521,3011071;953881,2994820;915399,2986694;858199,2954192;841558,2955353;782277,2921690;771876,2900796;773956,2899636;810358,2921690;846758,2943745;857158,2936781;814518,2905439;779157,2888028;730275,2856686;688675,2826506;623154,2795165;598193,2771949;603393,2769628;628353,2777753;576352,2717392;547232,2690695;520191,2663996;485871,2632655;435950,2571133;432525,2559186;422429,2547918;388109,2506130;383949,2485235;370428,2464341;368817,2461523;352747,2449251;321546,2399338;303867,2352906;301786,2352906;277867,2301832;254986,2250757;231065,2191558;209225,2131197;231065,2171824;252906,2222899;260186,2250757;263194,2255682;259491,2234192;249832,2214629;234111,2175171;215464,2140482;192584,2070835;172983,1999446;166544,1978627;138509,1853728;126111,1763058;126022,1765550;127063,1784123;132262,1827072;138503,1871182;128102,1832875;120823,1784123;112503,1784123;107302,1740013;100022,1712154;93782,1685457;76101,1664563;70902,1664563;65701,1635542;63621,1598397;67781,1546163;69861,1527590;73403,1514851;71681,1485802;74021,1442852;78181,1434147;78181,1428923;69861,1446335;62581,1434728;49061,1413833;46591,1397292;45941,1398743;41781,1445174;38660,1491605;35541,1527590;35541,1601879;36580,1640186;38660,1678491;29301,1714476;27221,1714476;20981,1644829;20981,1572860;26180,1517143;35537,1527584;27221,1515982;25141,1474194;27221,1410351;28260,1392939;31381,1363919;43861,1311685;50079,1276984;48021,1268735;40740,1315166;28260,1367402;25141,1396421;24100,1413833;22020,1477676;24100,1519464;18901,1575182;18901,1647150;25141,1716797;27221,1716797;40740,1782962;48021,1837519;63621,1893236;88192,2013051;90336,2036013;94823,2036013;117703,2097534;126023,2128876;110422,2102177;93782,2060389;92743,2071997;83694,2040692;77142,2041816;69861,2015119;44901,1951275;29301,1894398;28260,1846805;20981,1791087;15780,1735370;4340,1694743;11620,1478837;18901,1423120;12660,1392939;25141,1309363;28260,1289629;36580,1222304;58421,1173551;53221,1239716;58419,1228375;61541,1201265;62581,1171229;71941,1132923;86501,1074884;104182,1015684;105507,1014021;113543,966931;124983,933268;138504,905409;165544,847370;187384,795136;218585,727810;241465,698790;260186,658163;275786,632626;292427,623340;296587,616375;313227,579230;345467,537442;346345,554908;343993,562249;377708,523512;394348,499137;416189,475921;418070,478255;417229,477081;444270,446901;471311,419042;500431,384219;540991,350555;584672,314572;610789,294236;628353,276265;659554,255371;692835,235638;697240,233110;708565,220694;727156,205458;747567,193850;762006,190140;764596,188046;1047482,60359;1057977,57812;1087002,46430;1107023,41932;1117463,41833;1121324,40627;1358449,5803;1425790,5513;1497812,6963;1499152,8086;1534213,3482;1566453,9285;1598694,16250;1615328,20470;1597654,15090;1565412,8125;1533172,2322;15331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  <o:lock v:ext="edit" aspectratio="t"/>
                  <v:textbox>
                    <w:txbxContent>
                      <w:p w:rsidR="00193355" w:rsidRDefault="00193355" w:rsidP="0019335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B9"/>
    <w:rsid w:val="00060042"/>
    <w:rsid w:val="00070A47"/>
    <w:rsid w:val="0008685D"/>
    <w:rsid w:val="00086899"/>
    <w:rsid w:val="00090860"/>
    <w:rsid w:val="00112FD7"/>
    <w:rsid w:val="00150ABD"/>
    <w:rsid w:val="00193355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22775"/>
    <w:rsid w:val="00444216"/>
    <w:rsid w:val="00496A16"/>
    <w:rsid w:val="004E158A"/>
    <w:rsid w:val="0052403C"/>
    <w:rsid w:val="00565C77"/>
    <w:rsid w:val="0056708E"/>
    <w:rsid w:val="005801E5"/>
    <w:rsid w:val="00590471"/>
    <w:rsid w:val="005A6909"/>
    <w:rsid w:val="005B0259"/>
    <w:rsid w:val="005D01FA"/>
    <w:rsid w:val="00653E17"/>
    <w:rsid w:val="00665F95"/>
    <w:rsid w:val="006A08E8"/>
    <w:rsid w:val="006D79A8"/>
    <w:rsid w:val="006F53E0"/>
    <w:rsid w:val="007204C3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34A"/>
    <w:rsid w:val="00967B93"/>
    <w:rsid w:val="009D090F"/>
    <w:rsid w:val="00A216CF"/>
    <w:rsid w:val="00A31464"/>
    <w:rsid w:val="00A31B16"/>
    <w:rsid w:val="00A33613"/>
    <w:rsid w:val="00A47A8D"/>
    <w:rsid w:val="00AC1909"/>
    <w:rsid w:val="00AC6C7E"/>
    <w:rsid w:val="00B4158A"/>
    <w:rsid w:val="00B6466C"/>
    <w:rsid w:val="00BB1B5D"/>
    <w:rsid w:val="00BB5E92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B67B9"/>
    <w:rsid w:val="00ED47F7"/>
    <w:rsid w:val="00EE7E09"/>
    <w:rsid w:val="00F0223C"/>
    <w:rsid w:val="00F0696D"/>
    <w:rsid w:val="00F20161"/>
    <w:rsid w:val="00F31C43"/>
    <w:rsid w:val="00F3235D"/>
    <w:rsid w:val="00F32393"/>
    <w:rsid w:val="00F347E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F0696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cket%20College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9A3FBC98D2D4145BF3F80264C107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BA214-7AED-43F7-B771-D720D9C0E2CB}"/>
      </w:docPartPr>
      <w:docPartBody>
        <w:p w:rsidR="004F7F37" w:rsidRDefault="00774B73">
          <w:pPr>
            <w:pStyle w:val="89A3FBC98D2D4145BF3F80264C1073ED"/>
          </w:pPr>
          <w:r w:rsidRPr="00F20161">
            <w:t>Formación</w:t>
          </w:r>
        </w:p>
      </w:docPartBody>
    </w:docPart>
    <w:docPart>
      <w:docPartPr>
        <w:name w:val="DFDABF16261B48CE9383083C7C0E6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63CC2-A383-459E-B159-D08C0179E230}"/>
      </w:docPartPr>
      <w:docPartBody>
        <w:p w:rsidR="004F7F37" w:rsidRDefault="00774B73">
          <w:pPr>
            <w:pStyle w:val="DFDABF16261B48CE9383083C7C0E6EAA"/>
          </w:pPr>
          <w:r w:rsidRPr="00F20161">
            <w:t>Liderazgo</w:t>
          </w:r>
        </w:p>
      </w:docPartBody>
    </w:docPart>
    <w:docPart>
      <w:docPartPr>
        <w:name w:val="19B52F046D254B1DA49668BF87BE6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F11A2-87C4-4AE2-ADA3-88E4B1B46B4E}"/>
      </w:docPartPr>
      <w:docPartBody>
        <w:p w:rsidR="004F7F37" w:rsidRDefault="00774B73">
          <w:pPr>
            <w:pStyle w:val="19B52F046D254B1DA49668BF87BE61F3"/>
          </w:pPr>
          <w:r w:rsidRPr="00F20161">
            <w:t>Referencias</w:t>
          </w:r>
        </w:p>
      </w:docPartBody>
    </w:docPart>
    <w:docPart>
      <w:docPartPr>
        <w:name w:val="2F4F457816024D7D918C3CE4EAD0D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CE3DD-7A5C-4671-B857-B5C4FBF20FB8}"/>
      </w:docPartPr>
      <w:docPartBody>
        <w:p w:rsidR="004F7F37" w:rsidRDefault="00774B73">
          <w:pPr>
            <w:pStyle w:val="2F4F457816024D7D918C3CE4EAD0DF82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73"/>
    <w:rsid w:val="00344A60"/>
    <w:rsid w:val="004F7F37"/>
    <w:rsid w:val="006D4163"/>
    <w:rsid w:val="00774B73"/>
    <w:rsid w:val="009256D5"/>
    <w:rsid w:val="00D2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ED69BB044054B3FB839E8FEE03C9A11">
    <w:name w:val="7ED69BB044054B3FB839E8FEE03C9A11"/>
  </w:style>
  <w:style w:type="paragraph" w:customStyle="1" w:styleId="3C3BE1CF4B3D49F6814D4D74E9475EAC">
    <w:name w:val="3C3BE1CF4B3D49F6814D4D74E9475EAC"/>
  </w:style>
  <w:style w:type="paragraph" w:customStyle="1" w:styleId="CB6EA6A92C3C42E7A6F3A61B1A789B47">
    <w:name w:val="CB6EA6A92C3C42E7A6F3A61B1A789B47"/>
  </w:style>
  <w:style w:type="paragraph" w:customStyle="1" w:styleId="75972BC064544357BED32B1E7379A1A0">
    <w:name w:val="75972BC064544357BED32B1E7379A1A0"/>
  </w:style>
  <w:style w:type="paragraph" w:customStyle="1" w:styleId="8B1749C8F13B4530B7FE370FAA380F56">
    <w:name w:val="8B1749C8F13B4530B7FE370FAA380F56"/>
  </w:style>
  <w:style w:type="paragraph" w:customStyle="1" w:styleId="EEEAFFA4AF6041CCB3107CBB2D0D58BB">
    <w:name w:val="EEEAFFA4AF6041CCB3107CBB2D0D58BB"/>
  </w:style>
  <w:style w:type="paragraph" w:customStyle="1" w:styleId="5192240264AE4715B978F0D0184C0AB0">
    <w:name w:val="5192240264AE4715B978F0D0184C0AB0"/>
  </w:style>
  <w:style w:type="paragraph" w:customStyle="1" w:styleId="A9CCBDC9DC4D4FE7BAB25623886D3EBF">
    <w:name w:val="A9CCBDC9DC4D4FE7BAB25623886D3EBF"/>
  </w:style>
  <w:style w:type="paragraph" w:customStyle="1" w:styleId="05E6B7B29D9B4984A97350A60D52E31A">
    <w:name w:val="05E6B7B29D9B4984A97350A60D52E31A"/>
  </w:style>
  <w:style w:type="paragraph" w:customStyle="1" w:styleId="1CA6F8B2024D44C5B3981E16D6118943">
    <w:name w:val="1CA6F8B2024D44C5B3981E16D6118943"/>
  </w:style>
  <w:style w:type="paragraph" w:customStyle="1" w:styleId="315CD50561F1467B93F64E15803E6269">
    <w:name w:val="315CD50561F1467B93F64E15803E6269"/>
  </w:style>
  <w:style w:type="paragraph" w:customStyle="1" w:styleId="B268A6CEA2374F12847C216B8FD316FB">
    <w:name w:val="B268A6CEA2374F12847C216B8FD316FB"/>
  </w:style>
  <w:style w:type="paragraph" w:customStyle="1" w:styleId="2D7F35AE3B42488CA07DDF29E1A7000B">
    <w:name w:val="2D7F35AE3B42488CA07DDF29E1A7000B"/>
  </w:style>
  <w:style w:type="paragraph" w:customStyle="1" w:styleId="172A48F22A474DD58067DAD4E2C3DEFB">
    <w:name w:val="172A48F22A474DD58067DAD4E2C3DEFB"/>
  </w:style>
  <w:style w:type="paragraph" w:customStyle="1" w:styleId="97F0BB9B2F4E46C58974FB1F2467CFEB">
    <w:name w:val="97F0BB9B2F4E46C58974FB1F2467CFEB"/>
  </w:style>
  <w:style w:type="paragraph" w:customStyle="1" w:styleId="08EEB30CF9B946528B3B7DDBD24E8432">
    <w:name w:val="08EEB30CF9B946528B3B7DDBD24E8432"/>
  </w:style>
  <w:style w:type="paragraph" w:customStyle="1" w:styleId="ABB298E6F51148DA997DDBDE2F8FB757">
    <w:name w:val="ABB298E6F51148DA997DDBDE2F8FB757"/>
  </w:style>
  <w:style w:type="paragraph" w:customStyle="1" w:styleId="6514841BEAE44D16A1E95B3BF78337C2">
    <w:name w:val="6514841BEAE44D16A1E95B3BF78337C2"/>
  </w:style>
  <w:style w:type="paragraph" w:customStyle="1" w:styleId="4907BD040B68468A8B5C712D0F1ADCB8">
    <w:name w:val="4907BD040B68468A8B5C712D0F1ADCB8"/>
  </w:style>
  <w:style w:type="paragraph" w:customStyle="1" w:styleId="89A3FBC98D2D4145BF3F80264C1073ED">
    <w:name w:val="89A3FBC98D2D4145BF3F80264C1073ED"/>
  </w:style>
  <w:style w:type="paragraph" w:customStyle="1" w:styleId="4A3119F872594BA2ACF1C22608DA5219">
    <w:name w:val="4A3119F872594BA2ACF1C22608DA5219"/>
  </w:style>
  <w:style w:type="paragraph" w:customStyle="1" w:styleId="7FF8638037FB47448B323FEF98E1F5FF">
    <w:name w:val="7FF8638037FB47448B323FEF98E1F5FF"/>
  </w:style>
  <w:style w:type="paragraph" w:customStyle="1" w:styleId="FF5B88EE86074ABCAC9CDB999E80F992">
    <w:name w:val="FF5B88EE86074ABCAC9CDB999E80F992"/>
  </w:style>
  <w:style w:type="paragraph" w:customStyle="1" w:styleId="FD41E3C34CEB455C888905CFBF384AC0">
    <w:name w:val="FD41E3C34CEB455C888905CFBF384AC0"/>
  </w:style>
  <w:style w:type="paragraph" w:customStyle="1" w:styleId="D28A587DFB974A25AB375C3CE1B84D19">
    <w:name w:val="D28A587DFB974A25AB375C3CE1B84D19"/>
  </w:style>
  <w:style w:type="paragraph" w:customStyle="1" w:styleId="DFDABF16261B48CE9383083C7C0E6EAA">
    <w:name w:val="DFDABF16261B48CE9383083C7C0E6EAA"/>
  </w:style>
  <w:style w:type="paragraph" w:customStyle="1" w:styleId="FE18FC2A9B7642F9B7B02A5233D6C9C8">
    <w:name w:val="FE18FC2A9B7642F9B7B02A5233D6C9C8"/>
  </w:style>
  <w:style w:type="paragraph" w:customStyle="1" w:styleId="19B52F046D254B1DA49668BF87BE61F3">
    <w:name w:val="19B52F046D254B1DA49668BF87BE61F3"/>
  </w:style>
  <w:style w:type="paragraph" w:customStyle="1" w:styleId="0FDC0D675F174A559A14ECA44B2917D1">
    <w:name w:val="0FDC0D675F174A559A14ECA44B2917D1"/>
  </w:style>
  <w:style w:type="paragraph" w:customStyle="1" w:styleId="E8ABC78FF8CA412A86292F845C9B2BF0">
    <w:name w:val="E8ABC78FF8CA412A86292F845C9B2BF0"/>
  </w:style>
  <w:style w:type="paragraph" w:customStyle="1" w:styleId="6747513A4A3C4394B83EA58256586951">
    <w:name w:val="6747513A4A3C4394B83EA58256586951"/>
  </w:style>
  <w:style w:type="paragraph" w:customStyle="1" w:styleId="9B4459E99C544CFE8240723B44D19339">
    <w:name w:val="9B4459E99C544CFE8240723B44D19339"/>
  </w:style>
  <w:style w:type="paragraph" w:customStyle="1" w:styleId="214998A3FF4643B8BA6E6F2A273BB944">
    <w:name w:val="214998A3FF4643B8BA6E6F2A273BB944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2F4F457816024D7D918C3CE4EAD0DF82">
    <w:name w:val="2F4F457816024D7D918C3CE4EAD0DF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259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2020-09-28T22:44:00Z</dcterms:created>
  <dcterms:modified xsi:type="dcterms:W3CDTF">2020-10-02T20:09:00Z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