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12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36"/>
        <w:gridCol w:w="851"/>
        <w:gridCol w:w="2410"/>
        <w:gridCol w:w="284"/>
        <w:gridCol w:w="7229"/>
      </w:tblGrid>
      <w:tr w:rsidR="003D1B71" w:rsidRPr="00CA16E3" w14:paraId="7DAACFF5" w14:textId="77777777" w:rsidTr="001D3A73">
        <w:trPr>
          <w:trHeight w:val="2112"/>
        </w:trPr>
        <w:tc>
          <w:tcPr>
            <w:tcW w:w="3697" w:type="dxa"/>
            <w:gridSpan w:val="3"/>
            <w:vMerge w:val="restart"/>
            <w:tcBorders>
              <w:bottom w:val="nil"/>
            </w:tcBorders>
          </w:tcPr>
          <w:p w14:paraId="07799576" w14:textId="194C67A3" w:rsidR="003D1B71" w:rsidRPr="00665F95" w:rsidRDefault="00D07672" w:rsidP="003D1B71">
            <w:pPr>
              <w:pStyle w:val="Textoindependiente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en-US" w:eastAsia="zh-CN"/>
              </w:rPr>
              <w:drawing>
                <wp:inline distT="0" distB="0" distL="0" distR="0" wp14:anchorId="436B8B73" wp14:editId="430506F3">
                  <wp:extent cx="1533525" cy="1695450"/>
                  <wp:effectExtent l="0" t="0" r="9525" b="0"/>
                  <wp:docPr id="10" name="Imagen 10" descr="Un hombre con traje y corbata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n 10" descr="Un hombre con traje y corbata&#10;&#10;Descripción generada automáticamente"/>
                          <pic:cNvPicPr/>
                        </pic:nvPicPr>
                        <pic:blipFill rotWithShape="1">
                          <a:blip r:embed="rId10"/>
                          <a:srcRect t="17592"/>
                          <a:stretch/>
                        </pic:blipFill>
                        <pic:spPr bwMode="auto">
                          <a:xfrm>
                            <a:off x="0" y="0"/>
                            <a:ext cx="1533525" cy="1695450"/>
                          </a:xfrm>
                          <a:prstGeom prst="flowChartConnector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vMerge w:val="restart"/>
            <w:tcBorders>
              <w:bottom w:val="nil"/>
            </w:tcBorders>
          </w:tcPr>
          <w:p w14:paraId="5E6795D9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7229" w:type="dxa"/>
            <w:tcBorders>
              <w:bottom w:val="nil"/>
            </w:tcBorders>
          </w:tcPr>
          <w:p w14:paraId="46EC98B2" w14:textId="488C041B" w:rsidR="003D1B71" w:rsidRPr="00665F95" w:rsidRDefault="00D07672" w:rsidP="00310F17">
            <w:pPr>
              <w:pStyle w:val="Ttulo"/>
            </w:pPr>
            <w:r>
              <w:t>Christian Ignacio</w:t>
            </w:r>
            <w:r w:rsidR="003D1B71" w:rsidRPr="00665F95">
              <w:rPr>
                <w:lang w:bidi="es-ES"/>
              </w:rPr>
              <w:br/>
            </w:r>
            <w:r>
              <w:t xml:space="preserve">Pedreros Meléndez </w:t>
            </w:r>
          </w:p>
        </w:tc>
      </w:tr>
      <w:tr w:rsidR="003D1B71" w:rsidRPr="00CA16E3" w14:paraId="51F05BD9" w14:textId="77777777" w:rsidTr="001D3A73">
        <w:trPr>
          <w:trHeight w:val="1589"/>
        </w:trPr>
        <w:tc>
          <w:tcPr>
            <w:tcW w:w="3697" w:type="dxa"/>
            <w:gridSpan w:val="3"/>
            <w:vMerge/>
            <w:tcBorders>
              <w:bottom w:val="nil"/>
            </w:tcBorders>
          </w:tcPr>
          <w:p w14:paraId="1CF8EE68" w14:textId="77777777" w:rsidR="003D1B71" w:rsidRPr="00665F95" w:rsidRDefault="003D1B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284" w:type="dxa"/>
            <w:vMerge/>
            <w:tcBorders>
              <w:bottom w:val="nil"/>
            </w:tcBorders>
          </w:tcPr>
          <w:p w14:paraId="14DEBDC3" w14:textId="77777777" w:rsidR="003D1B71" w:rsidRPr="00665F95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7229" w:type="dxa"/>
            <w:vMerge w:val="restart"/>
            <w:tcBorders>
              <w:bottom w:val="nil"/>
            </w:tcBorders>
            <w:vAlign w:val="bottom"/>
          </w:tcPr>
          <w:p w14:paraId="0AAA2BE2" w14:textId="5507DAE2" w:rsidR="003D1B71" w:rsidRPr="00665F95" w:rsidRDefault="00B513B2" w:rsidP="00B513B2">
            <w:pPr>
              <w:pStyle w:val="Ttulo2"/>
            </w:pPr>
            <w:r>
              <w:t>Información Personal</w:t>
            </w:r>
          </w:p>
          <w:p w14:paraId="1C47B72C" w14:textId="167C72BB" w:rsidR="00B513B2" w:rsidRPr="00B513B2" w:rsidRDefault="00B513B2" w:rsidP="00B513B2">
            <w:pPr>
              <w:pStyle w:val="Logro"/>
              <w:numPr>
                <w:ilvl w:val="0"/>
                <w:numId w:val="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B513B2">
              <w:rPr>
                <w:rFonts w:asciiTheme="majorHAnsi" w:hAnsiTheme="majorHAnsi"/>
              </w:rPr>
              <w:t>Cirujano Dentista</w:t>
            </w:r>
            <w:r w:rsidR="008C22C5">
              <w:rPr>
                <w:rFonts w:asciiTheme="majorHAnsi" w:hAnsiTheme="majorHAnsi"/>
              </w:rPr>
              <w:t>, 30 años</w:t>
            </w:r>
            <w:r w:rsidRPr="00B513B2">
              <w:rPr>
                <w:rFonts w:asciiTheme="majorHAnsi" w:hAnsiTheme="majorHAnsi"/>
              </w:rPr>
              <w:t>, t</w:t>
            </w:r>
            <w:r w:rsidRPr="00B513B2">
              <w:rPr>
                <w:rFonts w:asciiTheme="majorHAnsi" w:hAnsiTheme="majorHAnsi" w:cs="Arial"/>
                <w:szCs w:val="24"/>
              </w:rPr>
              <w:t>rabajador, responsable, puntual, ordenado y proactivo, de personalidad alegre, gusto trabajar en equipo</w:t>
            </w:r>
            <w:r>
              <w:rPr>
                <w:rFonts w:asciiTheme="majorHAnsi" w:hAnsiTheme="majorHAnsi" w:cs="Arial"/>
                <w:szCs w:val="24"/>
              </w:rPr>
              <w:t>;</w:t>
            </w:r>
            <w:r w:rsidRPr="00B513B2">
              <w:rPr>
                <w:rFonts w:asciiTheme="majorHAnsi" w:hAnsiTheme="majorHAnsi" w:cs="Arial"/>
                <w:szCs w:val="24"/>
              </w:rPr>
              <w:t xml:space="preserve"> reconociendo la importancia de las relaciones humanas en el desempeño profesional, de valores claros destacando la lealtad y honradez entre otros</w:t>
            </w:r>
            <w:r w:rsidR="008C22C5">
              <w:rPr>
                <w:rFonts w:asciiTheme="majorHAnsi" w:hAnsiTheme="majorHAnsi" w:cs="Arial"/>
                <w:szCs w:val="24"/>
              </w:rPr>
              <w:t xml:space="preserve">, </w:t>
            </w:r>
            <w:r w:rsidR="008C22C5" w:rsidRPr="00B513B2">
              <w:rPr>
                <w:rFonts w:asciiTheme="majorHAnsi" w:hAnsiTheme="majorHAnsi"/>
              </w:rPr>
              <w:t>titulado</w:t>
            </w:r>
            <w:r w:rsidR="008C22C5">
              <w:rPr>
                <w:rFonts w:asciiTheme="majorHAnsi" w:hAnsiTheme="majorHAnsi"/>
              </w:rPr>
              <w:t xml:space="preserve"> de la Universidad Autónoma en el año 2019</w:t>
            </w:r>
          </w:p>
          <w:p w14:paraId="6315B36E" w14:textId="22FD7EA0" w:rsidR="003D1B71" w:rsidRPr="00F20161" w:rsidRDefault="00B513B2" w:rsidP="00F20161">
            <w:pPr>
              <w:pStyle w:val="Ttulo2"/>
            </w:pPr>
            <w:r>
              <w:t>Experiencia Laboral</w:t>
            </w:r>
          </w:p>
          <w:p w14:paraId="0A77A984" w14:textId="14C83E4A" w:rsidR="00B513B2" w:rsidRPr="00B513B2" w:rsidRDefault="00B513B2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  <w:r w:rsidRPr="00B513B2">
              <w:rPr>
                <w:rFonts w:asciiTheme="majorHAnsi" w:hAnsiTheme="majorHAnsi"/>
                <w:sz w:val="28"/>
                <w:szCs w:val="32"/>
              </w:rPr>
              <w:t>2019</w:t>
            </w:r>
          </w:p>
          <w:p w14:paraId="2BAEF051" w14:textId="792A5B1F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 w:rsidRPr="00B513B2">
              <w:rPr>
                <w:rFonts w:asciiTheme="majorHAnsi" w:hAnsiTheme="majorHAnsi"/>
              </w:rPr>
              <w:t xml:space="preserve">Cirujano Dentista </w:t>
            </w:r>
            <w:r w:rsidRPr="00B513B2">
              <w:rPr>
                <w:rStyle w:val="Textoennegrita"/>
                <w:rFonts w:asciiTheme="majorHAnsi" w:eastAsia="Calibri" w:hAnsiTheme="majorHAnsi"/>
                <w:lang w:bidi="es-ES"/>
              </w:rPr>
              <w:t xml:space="preserve">• </w:t>
            </w:r>
            <w:r w:rsidRPr="00B513B2">
              <w:rPr>
                <w:rFonts w:asciiTheme="majorHAnsi" w:hAnsiTheme="majorHAnsi"/>
              </w:rPr>
              <w:t>MG Dent</w:t>
            </w:r>
          </w:p>
          <w:p w14:paraId="68F6AEC4" w14:textId="1C55E7CA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 w:rsidRPr="00B513B2">
              <w:rPr>
                <w:rFonts w:asciiTheme="majorHAnsi" w:hAnsiTheme="majorHAnsi" w:cs="Arial"/>
              </w:rPr>
              <w:t>Desde comienzos de año y hasta la actualidad, presto atención dental en consulta privada, con coordinación directa con pacientes, trabajos de operatoria y cirugía, además de consultas odonopediatricas.</w:t>
            </w:r>
          </w:p>
          <w:p w14:paraId="6A3DFF8C" w14:textId="56955824" w:rsidR="00B513B2" w:rsidRDefault="00B513B2" w:rsidP="00B513B2">
            <w:pPr>
              <w:pStyle w:val="Experiencia"/>
              <w:spacing w:line="216" w:lineRule="auto"/>
            </w:pPr>
          </w:p>
          <w:p w14:paraId="0A1C541C" w14:textId="77777777" w:rsidR="00B513B2" w:rsidRPr="00B513B2" w:rsidRDefault="00B513B2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  <w:r w:rsidRPr="00B513B2">
              <w:rPr>
                <w:rFonts w:asciiTheme="majorHAnsi" w:hAnsiTheme="majorHAnsi"/>
                <w:sz w:val="28"/>
                <w:szCs w:val="32"/>
              </w:rPr>
              <w:t>2019</w:t>
            </w:r>
          </w:p>
          <w:p w14:paraId="7BD3636D" w14:textId="7E5D1A47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 w:rsidRPr="00B513B2">
              <w:rPr>
                <w:rFonts w:asciiTheme="majorHAnsi" w:hAnsiTheme="majorHAnsi"/>
              </w:rPr>
              <w:t xml:space="preserve">Interno </w:t>
            </w:r>
            <w:r w:rsidRPr="00B513B2">
              <w:rPr>
                <w:rStyle w:val="Textoennegrita"/>
                <w:rFonts w:asciiTheme="majorHAnsi" w:eastAsia="Calibri" w:hAnsiTheme="majorHAnsi"/>
                <w:lang w:bidi="es-ES"/>
              </w:rPr>
              <w:t xml:space="preserve">• </w:t>
            </w:r>
            <w:r w:rsidRPr="00B513B2">
              <w:rPr>
                <w:rFonts w:asciiTheme="majorHAnsi" w:hAnsiTheme="majorHAnsi"/>
              </w:rPr>
              <w:t>Cesfam Pueblo Lo Espejo</w:t>
            </w:r>
          </w:p>
          <w:p w14:paraId="4B192DE8" w14:textId="4D3655DD" w:rsidR="00B513B2" w:rsidRDefault="00B513B2" w:rsidP="00B513B2">
            <w:pPr>
              <w:pStyle w:val="Logro"/>
              <w:numPr>
                <w:ilvl w:val="0"/>
                <w:numId w:val="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B513B2">
              <w:rPr>
                <w:rFonts w:asciiTheme="majorHAnsi" w:hAnsiTheme="majorHAnsi" w:cs="Arial"/>
                <w:szCs w:val="24"/>
              </w:rPr>
              <w:t>Realice mi segunda práctica clínica, en el Sector Verde del servicio Dental bajo la tutoría de Dra. Pollet Córdova y Dra. Jami Arancibia, desempeñándome en la atención de urgencias y atención de programas, además de consultas de morbilidad en extensión horaria.</w:t>
            </w:r>
          </w:p>
          <w:p w14:paraId="77D1B260" w14:textId="77777777" w:rsidR="00945EBF" w:rsidRDefault="00945EBF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</w:p>
          <w:p w14:paraId="6307459D" w14:textId="2A396B2F" w:rsidR="00B513B2" w:rsidRPr="00B513B2" w:rsidRDefault="00B513B2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  <w:r w:rsidRPr="00B513B2">
              <w:rPr>
                <w:rFonts w:asciiTheme="majorHAnsi" w:hAnsiTheme="majorHAnsi"/>
                <w:sz w:val="28"/>
                <w:szCs w:val="32"/>
              </w:rPr>
              <w:t>2019</w:t>
            </w:r>
          </w:p>
          <w:p w14:paraId="29068EA6" w14:textId="77777777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 w:rsidRPr="00B513B2">
              <w:rPr>
                <w:rFonts w:asciiTheme="majorHAnsi" w:hAnsiTheme="majorHAnsi"/>
              </w:rPr>
              <w:t xml:space="preserve">Interno </w:t>
            </w:r>
            <w:r w:rsidRPr="00B513B2">
              <w:rPr>
                <w:rStyle w:val="Textoennegrita"/>
                <w:rFonts w:asciiTheme="majorHAnsi" w:eastAsia="Calibri" w:hAnsiTheme="majorHAnsi"/>
                <w:lang w:bidi="es-ES"/>
              </w:rPr>
              <w:t xml:space="preserve">• </w:t>
            </w:r>
            <w:r w:rsidRPr="00B513B2">
              <w:rPr>
                <w:rFonts w:asciiTheme="majorHAnsi" w:hAnsiTheme="majorHAnsi"/>
              </w:rPr>
              <w:t xml:space="preserve">Cesfam </w:t>
            </w:r>
            <w:r>
              <w:rPr>
                <w:rFonts w:asciiTheme="majorHAnsi" w:hAnsiTheme="majorHAnsi"/>
              </w:rPr>
              <w:t>Julio Acuña Pinzón</w:t>
            </w:r>
          </w:p>
          <w:p w14:paraId="7B9B3E62" w14:textId="77777777" w:rsidR="00B513B2" w:rsidRPr="00B513B2" w:rsidRDefault="00B513B2" w:rsidP="00B513B2">
            <w:pPr>
              <w:pStyle w:val="Logro"/>
              <w:numPr>
                <w:ilvl w:val="0"/>
                <w:numId w:val="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B513B2">
              <w:rPr>
                <w:rFonts w:asciiTheme="majorHAnsi" w:hAnsiTheme="majorHAnsi" w:cs="Arial"/>
                <w:szCs w:val="24"/>
              </w:rPr>
              <w:t>Comencé mi ciclo de prácticas clínicas en el sector azul del Servicio Dental bajo la tutoría de Dra. Lya Reyes,  desempeñándome en la atención de urgencias y atención primaria, además de participar del programa “Sembrando Sonrisas”, en conjunto con esto tuve participación en la atención del SAPU Dental del establecimiento bajo la tutela de Dr. Marcos Pardo.</w:t>
            </w:r>
          </w:p>
          <w:p w14:paraId="3A632F5A" w14:textId="0DB52BC4" w:rsidR="00B513B2" w:rsidRDefault="00B513B2" w:rsidP="00B513B2">
            <w:pPr>
              <w:pStyle w:val="Experiencia"/>
              <w:spacing w:line="216" w:lineRule="auto"/>
            </w:pPr>
          </w:p>
          <w:p w14:paraId="53AE5423" w14:textId="35CC5793" w:rsidR="00B513B2" w:rsidRPr="00B513B2" w:rsidRDefault="00B513B2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  <w:r w:rsidRPr="00B513B2">
              <w:rPr>
                <w:rFonts w:asciiTheme="majorHAnsi" w:hAnsiTheme="majorHAnsi"/>
                <w:sz w:val="28"/>
                <w:szCs w:val="32"/>
              </w:rPr>
              <w:t>201</w:t>
            </w:r>
            <w:r>
              <w:rPr>
                <w:rFonts w:asciiTheme="majorHAnsi" w:hAnsiTheme="majorHAnsi"/>
                <w:sz w:val="28"/>
                <w:szCs w:val="32"/>
              </w:rPr>
              <w:t>7</w:t>
            </w:r>
          </w:p>
          <w:p w14:paraId="61DEA758" w14:textId="53D7DD1D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Alumno Ayudante</w:t>
            </w:r>
            <w:r w:rsidRPr="00B513B2">
              <w:rPr>
                <w:rFonts w:asciiTheme="majorHAnsi" w:hAnsiTheme="majorHAnsi"/>
              </w:rPr>
              <w:t xml:space="preserve"> </w:t>
            </w:r>
            <w:r w:rsidRPr="00B513B2">
              <w:rPr>
                <w:rStyle w:val="Textoennegrita"/>
                <w:rFonts w:asciiTheme="majorHAnsi" w:eastAsia="Calibri" w:hAnsiTheme="majorHAnsi"/>
                <w:lang w:bidi="es-ES"/>
              </w:rPr>
              <w:t xml:space="preserve">• </w:t>
            </w:r>
            <w:r>
              <w:rPr>
                <w:rFonts w:asciiTheme="majorHAnsi" w:hAnsiTheme="majorHAnsi"/>
              </w:rPr>
              <w:t>Universidad Autónoma de Chile</w:t>
            </w:r>
          </w:p>
          <w:p w14:paraId="23F0732E" w14:textId="2B9699BE" w:rsid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 w:cs="Arial"/>
              </w:rPr>
            </w:pPr>
            <w:r w:rsidRPr="00B513B2">
              <w:rPr>
                <w:rFonts w:asciiTheme="majorHAnsi" w:hAnsiTheme="majorHAnsi" w:cs="Arial"/>
              </w:rPr>
              <w:t>Me desempeñe como alumno-ayudante en la clínica del ramo de Estomatología Clínica I, curso el cual desarrolla contenidos de los ramos de Periodoncia y cirugía, tanto teórico como practico.</w:t>
            </w:r>
          </w:p>
          <w:p w14:paraId="0F1B8636" w14:textId="77777777" w:rsidR="001D3A73" w:rsidRDefault="001D3A73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</w:p>
          <w:p w14:paraId="59ED9D0A" w14:textId="3C54750F" w:rsidR="00B513B2" w:rsidRPr="00B513B2" w:rsidRDefault="00B513B2" w:rsidP="00B513B2">
            <w:pPr>
              <w:pStyle w:val="Fechas"/>
              <w:spacing w:line="216" w:lineRule="auto"/>
              <w:rPr>
                <w:rFonts w:asciiTheme="majorHAnsi" w:hAnsiTheme="majorHAnsi"/>
                <w:sz w:val="28"/>
                <w:szCs w:val="32"/>
              </w:rPr>
            </w:pPr>
            <w:r w:rsidRPr="00B513B2">
              <w:rPr>
                <w:rFonts w:asciiTheme="majorHAnsi" w:hAnsiTheme="majorHAnsi"/>
                <w:sz w:val="28"/>
                <w:szCs w:val="32"/>
              </w:rPr>
              <w:t>20</w:t>
            </w:r>
            <w:r>
              <w:rPr>
                <w:rFonts w:asciiTheme="majorHAnsi" w:hAnsiTheme="majorHAnsi"/>
                <w:sz w:val="28"/>
                <w:szCs w:val="32"/>
              </w:rPr>
              <w:t>09-2011</w:t>
            </w:r>
          </w:p>
          <w:p w14:paraId="0BAE6AF1" w14:textId="560BA87F" w:rsidR="00B513B2" w:rsidRPr="00B513B2" w:rsidRDefault="00B513B2" w:rsidP="00B513B2">
            <w:pPr>
              <w:pStyle w:val="Experiencia"/>
              <w:spacing w:line="21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Líder de zona Regional</w:t>
            </w:r>
            <w:r w:rsidRPr="00B513B2">
              <w:rPr>
                <w:rFonts w:asciiTheme="majorHAnsi" w:hAnsiTheme="majorHAnsi"/>
              </w:rPr>
              <w:t xml:space="preserve"> </w:t>
            </w:r>
            <w:r w:rsidRPr="00B513B2">
              <w:rPr>
                <w:rStyle w:val="Textoennegrita"/>
                <w:rFonts w:asciiTheme="majorHAnsi" w:eastAsia="Calibri" w:hAnsiTheme="majorHAnsi"/>
                <w:lang w:bidi="es-ES"/>
              </w:rPr>
              <w:t xml:space="preserve">• </w:t>
            </w:r>
            <w:r>
              <w:rPr>
                <w:rFonts w:asciiTheme="majorHAnsi" w:hAnsiTheme="majorHAnsi"/>
              </w:rPr>
              <w:t xml:space="preserve">Iglesia de Jesucristo </w:t>
            </w:r>
          </w:p>
          <w:p w14:paraId="36C62E02" w14:textId="77ADC62B" w:rsidR="003D1B71" w:rsidRDefault="00B513B2" w:rsidP="001D3A73">
            <w:pPr>
              <w:pStyle w:val="Logro"/>
              <w:numPr>
                <w:ilvl w:val="0"/>
                <w:numId w:val="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B513B2">
              <w:rPr>
                <w:rFonts w:asciiTheme="majorHAnsi" w:hAnsiTheme="majorHAnsi" w:cs="Arial"/>
                <w:szCs w:val="24"/>
              </w:rPr>
              <w:t>Luego de concluida mi educación media, preste servicio no remunerado a la iglesia de Jesucristo como Misionero en La ciudad de Córdoba – Argentina, transcurso durante el cual me desempeñe en cargos de liderazgo, administración de personas, generador de actividades, elaboración de informes y estadísticas, llegando a ser coordinador regional, teniendo a cargo 40 personas.</w:t>
            </w:r>
          </w:p>
          <w:p w14:paraId="3057248D" w14:textId="57A68DB1" w:rsidR="00945EBF" w:rsidRPr="001D3A73" w:rsidRDefault="001D3A73" w:rsidP="001D3A73">
            <w:pPr>
              <w:pStyle w:val="Ttulo2"/>
            </w:pPr>
            <w:r>
              <w:t>Aptitudes de extensión Laboral</w:t>
            </w:r>
          </w:p>
          <w:p w14:paraId="286C21B1" w14:textId="77777777" w:rsidR="00945EBF" w:rsidRDefault="00945EBF" w:rsidP="00FD4E16">
            <w:pPr>
              <w:pStyle w:val="Logro"/>
              <w:numPr>
                <w:ilvl w:val="0"/>
                <w:numId w:val="0"/>
              </w:numPr>
              <w:spacing w:before="120"/>
              <w:ind w:left="720"/>
              <w:rPr>
                <w:sz w:val="24"/>
                <w:szCs w:val="24"/>
              </w:rPr>
            </w:pPr>
          </w:p>
          <w:p w14:paraId="418FC477" w14:textId="571D5648" w:rsidR="00771C84" w:rsidRDefault="00771C84" w:rsidP="00945EBF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Curso Certificado “Covid-19 Contact Tracing”</w:t>
            </w:r>
          </w:p>
          <w:p w14:paraId="1B83FE65" w14:textId="03C62A77" w:rsidR="00771C84" w:rsidRPr="00771C84" w:rsidRDefault="00771C84" w:rsidP="00771C84">
            <w:pPr>
              <w:pStyle w:val="Logro"/>
              <w:numPr>
                <w:ilvl w:val="0"/>
                <w:numId w:val="0"/>
              </w:numPr>
              <w:spacing w:before="120"/>
              <w:ind w:left="720"/>
              <w:rPr>
                <w:rFonts w:asciiTheme="majorHAnsi" w:hAnsiTheme="majorHAnsi" w:cs="Arial"/>
                <w:b/>
                <w:bCs/>
                <w:szCs w:val="24"/>
              </w:rPr>
            </w:pPr>
            <w:r w:rsidRPr="00771C84">
              <w:rPr>
                <w:rFonts w:asciiTheme="majorHAnsi" w:hAnsiTheme="majorHAnsi" w:cs="Arial"/>
                <w:b/>
                <w:bCs/>
                <w:szCs w:val="24"/>
              </w:rPr>
              <w:t>Jhons Hopkins University</w:t>
            </w:r>
          </w:p>
          <w:p w14:paraId="0DB88A2E" w14:textId="0039B98B" w:rsidR="00945EBF" w:rsidRPr="00945EBF" w:rsidRDefault="00945EBF" w:rsidP="00945EBF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Curso </w:t>
            </w:r>
            <w:r w:rsidR="00932EA4">
              <w:rPr>
                <w:rFonts w:asciiTheme="majorHAnsi" w:hAnsiTheme="majorHAnsi" w:cs="Arial"/>
                <w:szCs w:val="24"/>
              </w:rPr>
              <w:t>c</w:t>
            </w:r>
            <w:r w:rsidRPr="00945EBF">
              <w:rPr>
                <w:rFonts w:asciiTheme="majorHAnsi" w:hAnsiTheme="majorHAnsi" w:cs="Arial"/>
                <w:szCs w:val="24"/>
              </w:rPr>
              <w:t>ertificado de “Salud Mental para trazadores en COVID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Pr="00945EBF">
              <w:rPr>
                <w:rFonts w:asciiTheme="majorHAnsi" w:hAnsiTheme="majorHAnsi" w:cs="Arial"/>
                <w:szCs w:val="24"/>
              </w:rPr>
              <w:t xml:space="preserve">19”.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 xml:space="preserve">Escuela de Salud Pública de la Universidad de </w:t>
            </w:r>
            <w:r w:rsidR="00932EA4" w:rsidRPr="00932EA4">
              <w:rPr>
                <w:rFonts w:asciiTheme="majorHAnsi" w:hAnsiTheme="majorHAnsi" w:cs="Arial"/>
                <w:b/>
                <w:bCs/>
                <w:szCs w:val="24"/>
              </w:rPr>
              <w:t>C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hile.</w:t>
            </w:r>
            <w:r w:rsidR="00932EA4">
              <w:rPr>
                <w:rFonts w:asciiTheme="majorHAnsi" w:hAnsiTheme="majorHAnsi" w:cs="Arial"/>
                <w:b/>
                <w:bCs/>
                <w:szCs w:val="24"/>
              </w:rPr>
              <w:t xml:space="preserve"> 2020</w:t>
            </w:r>
          </w:p>
          <w:p w14:paraId="508B55E7" w14:textId="2B7F91B9" w:rsidR="00932EA4" w:rsidRPr="00945EBF" w:rsidRDefault="00932EA4" w:rsidP="00932EA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NOOC c</w:t>
            </w:r>
            <w:r w:rsidRPr="00945EBF">
              <w:rPr>
                <w:rFonts w:asciiTheme="majorHAnsi" w:hAnsiTheme="majorHAnsi" w:cs="Arial"/>
                <w:szCs w:val="24"/>
              </w:rPr>
              <w:t>ertificado de “</w:t>
            </w:r>
            <w:r>
              <w:rPr>
                <w:rFonts w:asciiTheme="majorHAnsi" w:hAnsiTheme="majorHAnsi" w:cs="Arial"/>
                <w:szCs w:val="24"/>
              </w:rPr>
              <w:t>Enfoques terapéuticos en Oclusión clínica</w:t>
            </w:r>
            <w:r w:rsidRPr="00945EBF">
              <w:rPr>
                <w:rFonts w:asciiTheme="majorHAnsi" w:hAnsiTheme="majorHAnsi" w:cs="Arial"/>
                <w:szCs w:val="24"/>
              </w:rPr>
              <w:t xml:space="preserve">”.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Universidad</w:t>
            </w:r>
            <w:r>
              <w:rPr>
                <w:rFonts w:asciiTheme="majorHAnsi" w:hAnsiTheme="majorHAnsi" w:cs="Arial"/>
                <w:b/>
                <w:bCs/>
                <w:szCs w:val="24"/>
              </w:rPr>
              <w:t xml:space="preserve"> Autónoma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 xml:space="preserve"> de Chile.</w:t>
            </w:r>
            <w:r>
              <w:rPr>
                <w:rFonts w:asciiTheme="majorHAnsi" w:hAnsiTheme="majorHAnsi" w:cs="Arial"/>
                <w:b/>
                <w:bCs/>
                <w:szCs w:val="24"/>
              </w:rPr>
              <w:t xml:space="preserve"> 2020</w:t>
            </w:r>
          </w:p>
          <w:p w14:paraId="006F9995" w14:textId="09D5507B" w:rsidR="00932EA4" w:rsidRPr="00932EA4" w:rsidRDefault="00932EA4" w:rsidP="00932EA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NOOC c</w:t>
            </w:r>
            <w:r w:rsidRPr="00945EBF">
              <w:rPr>
                <w:rFonts w:asciiTheme="majorHAnsi" w:hAnsiTheme="majorHAnsi" w:cs="Arial"/>
                <w:szCs w:val="24"/>
              </w:rPr>
              <w:t>ertificado de “</w:t>
            </w:r>
            <w:r>
              <w:rPr>
                <w:rFonts w:asciiTheme="majorHAnsi" w:hAnsiTheme="majorHAnsi" w:cs="Arial"/>
                <w:szCs w:val="24"/>
              </w:rPr>
              <w:t xml:space="preserve">Control de Bruxismo Diurno en periodos de Estrés emocional </w:t>
            </w:r>
            <w:r w:rsidRPr="00945EBF">
              <w:rPr>
                <w:rFonts w:asciiTheme="majorHAnsi" w:hAnsiTheme="majorHAnsi" w:cs="Arial"/>
                <w:szCs w:val="24"/>
              </w:rPr>
              <w:t xml:space="preserve">”. </w:t>
            </w:r>
            <w:r>
              <w:rPr>
                <w:rFonts w:asciiTheme="majorHAnsi" w:hAnsiTheme="majorHAnsi" w:cs="Arial"/>
                <w:szCs w:val="24"/>
              </w:rPr>
              <w:t xml:space="preserve">  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Universidad Autónoma de Chile. 2020</w:t>
            </w:r>
          </w:p>
          <w:p w14:paraId="37B22DD3" w14:textId="61899DE6" w:rsidR="00FD4E16" w:rsidRPr="00945EBF" w:rsidRDefault="00FD4E16" w:rsidP="00FD4E16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Curso Certificado de “Seguimiento de Casos y contactos COVID-19”. </w:t>
            </w:r>
            <w:r w:rsidR="00932EA4" w:rsidRPr="00932EA4">
              <w:rPr>
                <w:rFonts w:asciiTheme="majorHAnsi" w:hAnsiTheme="majorHAnsi" w:cs="Arial"/>
                <w:b/>
                <w:bCs/>
                <w:szCs w:val="24"/>
              </w:rPr>
              <w:t>Escuela de Salud Pública de la Universidad de Chile.</w:t>
            </w:r>
            <w:r w:rsidR="00932EA4">
              <w:rPr>
                <w:rFonts w:asciiTheme="majorHAnsi" w:hAnsiTheme="majorHAnsi" w:cs="Arial"/>
                <w:b/>
                <w:bCs/>
                <w:szCs w:val="24"/>
              </w:rPr>
              <w:t xml:space="preserve"> 2020</w:t>
            </w:r>
          </w:p>
          <w:p w14:paraId="2ACC1738" w14:textId="11C95EC3" w:rsidR="00932EA4" w:rsidRPr="00932EA4" w:rsidRDefault="00932EA4" w:rsidP="00932EA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NOOC c</w:t>
            </w:r>
            <w:r w:rsidRPr="00945EBF">
              <w:rPr>
                <w:rFonts w:asciiTheme="majorHAnsi" w:hAnsiTheme="majorHAnsi" w:cs="Arial"/>
                <w:szCs w:val="24"/>
              </w:rPr>
              <w:t>ertificado de “</w:t>
            </w:r>
            <w:r>
              <w:rPr>
                <w:rFonts w:asciiTheme="majorHAnsi" w:hAnsiTheme="majorHAnsi" w:cs="Arial"/>
                <w:szCs w:val="24"/>
              </w:rPr>
              <w:t xml:space="preserve">El empleo de biocerámicos en Casos endodónticos complejos </w:t>
            </w:r>
            <w:r w:rsidRPr="00945EBF">
              <w:rPr>
                <w:rFonts w:asciiTheme="majorHAnsi" w:hAnsiTheme="majorHAnsi" w:cs="Arial"/>
                <w:szCs w:val="24"/>
              </w:rPr>
              <w:t xml:space="preserve">”. </w:t>
            </w:r>
            <w:r>
              <w:rPr>
                <w:rFonts w:asciiTheme="majorHAnsi" w:hAnsiTheme="majorHAnsi" w:cs="Arial"/>
                <w:szCs w:val="24"/>
              </w:rPr>
              <w:t xml:space="preserve">  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Universidad Autónoma de Chile. 2020</w:t>
            </w:r>
          </w:p>
          <w:p w14:paraId="6D388050" w14:textId="2F703F83" w:rsidR="00FD4E16" w:rsidRDefault="00FD4E16" w:rsidP="00FD4E16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Curso Certificado de “Competencias Digitales para profesionales”.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Google Activate</w:t>
            </w:r>
            <w:r w:rsidR="00932EA4">
              <w:rPr>
                <w:rFonts w:asciiTheme="majorHAnsi" w:hAnsiTheme="majorHAnsi" w:cs="Arial"/>
                <w:szCs w:val="24"/>
              </w:rPr>
              <w:t>.</w:t>
            </w:r>
          </w:p>
          <w:p w14:paraId="00415D89" w14:textId="1E974857" w:rsidR="00932EA4" w:rsidRDefault="00932EA4" w:rsidP="00932EA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Curso Certificado de “Productividad Personal”. </w:t>
            </w:r>
            <w:r w:rsidRPr="00932EA4">
              <w:rPr>
                <w:rFonts w:asciiTheme="majorHAnsi" w:hAnsiTheme="majorHAnsi" w:cs="Arial"/>
                <w:b/>
                <w:bCs/>
                <w:szCs w:val="24"/>
              </w:rPr>
              <w:t>Google Activate</w:t>
            </w:r>
            <w:r w:rsidRPr="00945EBF">
              <w:rPr>
                <w:rFonts w:asciiTheme="majorHAnsi" w:hAnsiTheme="majorHAnsi" w:cs="Arial"/>
                <w:szCs w:val="24"/>
              </w:rPr>
              <w:t xml:space="preserve"> </w:t>
            </w:r>
          </w:p>
          <w:p w14:paraId="2CBEF51E" w14:textId="53CE66E7" w:rsidR="00932EA4" w:rsidRPr="00932EA4" w:rsidRDefault="00932EA4" w:rsidP="00932EA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32EA4">
              <w:rPr>
                <w:rFonts w:asciiTheme="majorHAnsi" w:hAnsiTheme="majorHAnsi" w:cs="Arial"/>
                <w:szCs w:val="24"/>
              </w:rPr>
              <w:t>Capacitado en BLS ( Universidad Autónoma de Chile, sin certificación).</w:t>
            </w:r>
          </w:p>
          <w:p w14:paraId="1FE6136A" w14:textId="0129848F" w:rsidR="00FD4E16" w:rsidRPr="00771C84" w:rsidRDefault="00FD4E16" w:rsidP="00771C84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32EA4">
              <w:rPr>
                <w:rFonts w:asciiTheme="majorHAnsi" w:hAnsiTheme="majorHAnsi" w:cs="Arial"/>
                <w:szCs w:val="24"/>
              </w:rPr>
              <w:t xml:space="preserve">Manejo avanzado de Power </w:t>
            </w:r>
            <w:r w:rsidR="00932EA4" w:rsidRPr="00932EA4">
              <w:rPr>
                <w:rFonts w:asciiTheme="majorHAnsi" w:hAnsiTheme="majorHAnsi" w:cs="Arial"/>
                <w:szCs w:val="24"/>
              </w:rPr>
              <w:t>Point y</w:t>
            </w:r>
            <w:r w:rsidRPr="00932EA4">
              <w:rPr>
                <w:rFonts w:asciiTheme="majorHAnsi" w:hAnsiTheme="majorHAnsi" w:cs="Arial"/>
                <w:szCs w:val="24"/>
              </w:rPr>
              <w:t xml:space="preserve"> Word</w:t>
            </w:r>
            <w:r w:rsidR="00771C84">
              <w:rPr>
                <w:rFonts w:asciiTheme="majorHAnsi" w:hAnsiTheme="majorHAnsi" w:cs="Arial"/>
                <w:szCs w:val="24"/>
              </w:rPr>
              <w:t xml:space="preserve">, e </w:t>
            </w:r>
            <w:r w:rsidRPr="00771C84">
              <w:rPr>
                <w:rFonts w:asciiTheme="majorHAnsi" w:hAnsiTheme="majorHAnsi" w:cs="Arial"/>
                <w:szCs w:val="24"/>
              </w:rPr>
              <w:t xml:space="preserve"> Intermedio de Excel.</w:t>
            </w:r>
          </w:p>
          <w:p w14:paraId="4C918557" w14:textId="77777777" w:rsidR="00FD4E16" w:rsidRPr="00945EBF" w:rsidRDefault="00FD4E16" w:rsidP="00FD4E16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Uso de Programa “TrakCare” </w:t>
            </w:r>
          </w:p>
          <w:p w14:paraId="05B53E1D" w14:textId="6BF40C06" w:rsidR="00FD4E16" w:rsidRPr="00945EBF" w:rsidRDefault="00932EA4" w:rsidP="00FD4E16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>
              <w:rPr>
                <w:rFonts w:asciiTheme="majorHAnsi" w:hAnsiTheme="majorHAnsi" w:cs="Arial"/>
                <w:szCs w:val="24"/>
              </w:rPr>
              <w:t>Uso</w:t>
            </w:r>
            <w:r w:rsidR="00FD4E16" w:rsidRPr="00945EBF">
              <w:rPr>
                <w:rFonts w:asciiTheme="majorHAnsi" w:hAnsiTheme="majorHAnsi" w:cs="Arial"/>
                <w:szCs w:val="24"/>
              </w:rPr>
              <w:t xml:space="preserve"> de Programa “Rayen”</w:t>
            </w:r>
          </w:p>
          <w:p w14:paraId="151C9A68" w14:textId="77777777" w:rsidR="00FD4E16" w:rsidRPr="00945EBF" w:rsidRDefault="00FD4E16" w:rsidP="00FD4E16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Theme="majorHAnsi" w:hAnsiTheme="majorHAnsi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>Manejo avanzado de Programa Dental “Smile”.</w:t>
            </w:r>
          </w:p>
          <w:p w14:paraId="1914E70B" w14:textId="282EA557" w:rsidR="00FD4E16" w:rsidRPr="008C22C5" w:rsidRDefault="00FD4E16" w:rsidP="008C22C5">
            <w:pPr>
              <w:pStyle w:val="Logro"/>
              <w:numPr>
                <w:ilvl w:val="0"/>
                <w:numId w:val="20"/>
              </w:numPr>
              <w:spacing w:before="120"/>
              <w:rPr>
                <w:rFonts w:ascii="Arial Narrow" w:hAnsi="Arial Narrow" w:cs="Arial"/>
                <w:szCs w:val="24"/>
              </w:rPr>
            </w:pPr>
            <w:r w:rsidRPr="00945EBF">
              <w:rPr>
                <w:rFonts w:asciiTheme="majorHAnsi" w:hAnsiTheme="majorHAnsi" w:cs="Arial"/>
                <w:szCs w:val="24"/>
              </w:rPr>
              <w:t xml:space="preserve">Manejo intermedio-avanzado de </w:t>
            </w:r>
            <w:r w:rsidR="00932EA4" w:rsidRPr="00945EBF">
              <w:rPr>
                <w:rFonts w:asciiTheme="majorHAnsi" w:hAnsiTheme="majorHAnsi" w:cs="Arial"/>
                <w:szCs w:val="24"/>
              </w:rPr>
              <w:t>inglés</w:t>
            </w:r>
            <w:r w:rsidRPr="00945EBF">
              <w:rPr>
                <w:rFonts w:asciiTheme="majorHAnsi" w:hAnsiTheme="majorHAnsi" w:cs="Arial"/>
                <w:szCs w:val="24"/>
              </w:rPr>
              <w:t>, en lectura, escritura y habla</w:t>
            </w:r>
          </w:p>
        </w:tc>
      </w:tr>
      <w:tr w:rsidR="003D1B71" w:rsidRPr="00CA16E3" w14:paraId="2AF3BFD6" w14:textId="77777777" w:rsidTr="001D3A73">
        <w:trPr>
          <w:trHeight w:val="1164"/>
        </w:trPr>
        <w:tc>
          <w:tcPr>
            <w:tcW w:w="436" w:type="dxa"/>
          </w:tcPr>
          <w:p w14:paraId="0D007F48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3261" w:type="dxa"/>
            <w:gridSpan w:val="2"/>
          </w:tcPr>
          <w:p w14:paraId="671FB2C3" w14:textId="77777777" w:rsidR="003D1B71" w:rsidRPr="00CA16E3" w:rsidRDefault="003D1B71">
            <w:pPr>
              <w:pStyle w:val="Textoindependiente"/>
              <w:kinsoku w:val="0"/>
              <w:overflowPunct w:val="0"/>
              <w:rPr>
                <w:color w:val="0072C7" w:themeColor="accent2"/>
                <w:lang w:val="es-ES_tradnl"/>
              </w:rPr>
            </w:pPr>
          </w:p>
        </w:tc>
        <w:tc>
          <w:tcPr>
            <w:tcW w:w="284" w:type="dxa"/>
            <w:vMerge/>
          </w:tcPr>
          <w:p w14:paraId="4619D93A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68AF5F9C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  <w:tr w:rsidR="003D1B71" w:rsidRPr="00CA16E3" w14:paraId="6AD016C4" w14:textId="77777777" w:rsidTr="001D3A73">
        <w:trPr>
          <w:trHeight w:val="543"/>
        </w:trPr>
        <w:tc>
          <w:tcPr>
            <w:tcW w:w="436" w:type="dxa"/>
          </w:tcPr>
          <w:p w14:paraId="64133840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5061E257" w14:textId="1D5BFFC5" w:rsidR="003D1B71" w:rsidRPr="00CA16E3" w:rsidRDefault="00D07672" w:rsidP="006D79A8">
            <w:pPr>
              <w:pStyle w:val="Informacin"/>
              <w:jc w:val="center"/>
              <w:rPr>
                <w:rStyle w:val="Textoennegrita"/>
                <w:b w:val="0"/>
                <w:bCs w:val="0"/>
                <w:color w:val="666666"/>
                <w:lang w:val="es-ES_tradnl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0D3D7BA6" wp14:editId="59F16928">
                  <wp:extent cx="400050" cy="400050"/>
                  <wp:effectExtent l="0" t="0" r="0" b="0"/>
                  <wp:docPr id="2" name="Gráfi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áfico 2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5634FD72" w14:textId="79616C59" w:rsidR="003D1B71" w:rsidRPr="00CA16E3" w:rsidRDefault="00D07672" w:rsidP="00D07672">
            <w:pPr>
              <w:pStyle w:val="Informacin"/>
              <w:ind w:right="-157"/>
              <w:rPr>
                <w:lang w:val="es-ES_tradnl"/>
              </w:rPr>
            </w:pPr>
            <w:r>
              <w:rPr>
                <w:lang w:val="es-ES_tradnl"/>
              </w:rPr>
              <w:t>Irarrazabal 5000, dpto. 405</w:t>
            </w:r>
          </w:p>
          <w:p w14:paraId="49EBD016" w14:textId="6E7D8950" w:rsidR="003D1B71" w:rsidRPr="00CA16E3" w:rsidRDefault="00D0767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Ñuñoa, Santiago</w:t>
            </w:r>
          </w:p>
        </w:tc>
        <w:tc>
          <w:tcPr>
            <w:tcW w:w="284" w:type="dxa"/>
            <w:vMerge/>
          </w:tcPr>
          <w:p w14:paraId="769AB561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282D3ED4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E7865BF" w14:textId="77777777" w:rsidTr="001D3A73">
        <w:trPr>
          <w:trHeight w:val="183"/>
        </w:trPr>
        <w:tc>
          <w:tcPr>
            <w:tcW w:w="436" w:type="dxa"/>
          </w:tcPr>
          <w:p w14:paraId="4C064F8B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261" w:type="dxa"/>
            <w:gridSpan w:val="2"/>
            <w:vAlign w:val="center"/>
          </w:tcPr>
          <w:p w14:paraId="29266888" w14:textId="77777777" w:rsidR="003D1B71" w:rsidRPr="00CA16E3" w:rsidRDefault="003D1B71" w:rsidP="00222466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4" w:type="dxa"/>
            <w:vMerge/>
          </w:tcPr>
          <w:p w14:paraId="4184E58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22652CE7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5745994E" w14:textId="77777777" w:rsidTr="001D3A73">
        <w:trPr>
          <w:trHeight w:val="624"/>
        </w:trPr>
        <w:tc>
          <w:tcPr>
            <w:tcW w:w="436" w:type="dxa"/>
          </w:tcPr>
          <w:p w14:paraId="0BE42356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4A2C50A4" w14:textId="77A46940" w:rsidR="003D1B71" w:rsidRPr="00CA16E3" w:rsidRDefault="00D07672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9C26D04" wp14:editId="66557633">
                  <wp:extent cx="400050" cy="400050"/>
                  <wp:effectExtent l="0" t="0" r="0" b="0"/>
                  <wp:docPr id="5" name="Imagen 5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 descr="Imagen que contiene dibujo&#10;&#10;Descripción generada automáticamente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211E7879" w14:textId="4FC71CBD" w:rsidR="003D1B71" w:rsidRPr="00CA16E3" w:rsidRDefault="00D0767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+56290258</w:t>
            </w:r>
          </w:p>
        </w:tc>
        <w:tc>
          <w:tcPr>
            <w:tcW w:w="284" w:type="dxa"/>
            <w:vMerge/>
          </w:tcPr>
          <w:p w14:paraId="29008C15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150AB81B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349AE10" w14:textId="77777777" w:rsidTr="001D3A73">
        <w:trPr>
          <w:trHeight w:val="183"/>
        </w:trPr>
        <w:tc>
          <w:tcPr>
            <w:tcW w:w="436" w:type="dxa"/>
          </w:tcPr>
          <w:p w14:paraId="241739B4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261" w:type="dxa"/>
            <w:gridSpan w:val="2"/>
            <w:vAlign w:val="center"/>
          </w:tcPr>
          <w:p w14:paraId="2A0D653D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4" w:type="dxa"/>
            <w:vMerge/>
          </w:tcPr>
          <w:p w14:paraId="5EF1AD80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7899E741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47DBE21E" w14:textId="77777777" w:rsidTr="001D3A73">
        <w:trPr>
          <w:trHeight w:val="633"/>
        </w:trPr>
        <w:tc>
          <w:tcPr>
            <w:tcW w:w="436" w:type="dxa"/>
          </w:tcPr>
          <w:p w14:paraId="7CA7629E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3C7F3A30" w14:textId="7CA12B59" w:rsidR="003D1B71" w:rsidRPr="00CA16E3" w:rsidRDefault="00D07672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55521C21" wp14:editId="292E9F47">
                  <wp:extent cx="400050" cy="40005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77E827C3" w14:textId="4F4EE602" w:rsidR="003D1B71" w:rsidRPr="00CA16E3" w:rsidRDefault="00D0767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Pedreros.chris@gmail</w:t>
            </w:r>
          </w:p>
        </w:tc>
        <w:tc>
          <w:tcPr>
            <w:tcW w:w="284" w:type="dxa"/>
            <w:vMerge/>
          </w:tcPr>
          <w:p w14:paraId="204A6C5D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622BDD7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3F5F4215" w14:textId="77777777" w:rsidTr="001D3A73">
        <w:trPr>
          <w:trHeight w:val="174"/>
        </w:trPr>
        <w:tc>
          <w:tcPr>
            <w:tcW w:w="436" w:type="dxa"/>
          </w:tcPr>
          <w:p w14:paraId="597E621A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3261" w:type="dxa"/>
            <w:gridSpan w:val="2"/>
            <w:vAlign w:val="center"/>
          </w:tcPr>
          <w:p w14:paraId="60866B0A" w14:textId="77777777" w:rsidR="003D1B71" w:rsidRPr="00CA16E3" w:rsidRDefault="003D1B71" w:rsidP="00B6466C">
            <w:pPr>
              <w:pStyle w:val="Sinespaciado"/>
              <w:rPr>
                <w:color w:val="666666"/>
                <w:lang w:val="es-ES_tradnl"/>
              </w:rPr>
            </w:pPr>
          </w:p>
        </w:tc>
        <w:tc>
          <w:tcPr>
            <w:tcW w:w="284" w:type="dxa"/>
            <w:vMerge/>
          </w:tcPr>
          <w:p w14:paraId="1FC5588B" w14:textId="77777777" w:rsidR="003D1B71" w:rsidRPr="00CA16E3" w:rsidRDefault="003D1B71" w:rsidP="00590471">
            <w:pPr>
              <w:pStyle w:val="Textoindependiente"/>
              <w:kinsoku w:val="0"/>
              <w:overflowPunct w:val="0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70E29446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1D80D4E7" w14:textId="77777777" w:rsidTr="001D3A73">
        <w:trPr>
          <w:trHeight w:val="633"/>
        </w:trPr>
        <w:tc>
          <w:tcPr>
            <w:tcW w:w="436" w:type="dxa"/>
          </w:tcPr>
          <w:p w14:paraId="4476F4D3" w14:textId="77777777" w:rsidR="003D1B71" w:rsidRPr="00CA16E3" w:rsidRDefault="003D1B71" w:rsidP="006D79A8">
            <w:pPr>
              <w:pStyle w:val="Informacin"/>
              <w:jc w:val="center"/>
              <w:rPr>
                <w:noProof/>
                <w:lang w:val="es-ES_tradnl"/>
              </w:rPr>
            </w:pPr>
          </w:p>
        </w:tc>
        <w:tc>
          <w:tcPr>
            <w:tcW w:w="851" w:type="dxa"/>
            <w:tcMar>
              <w:left w:w="0" w:type="dxa"/>
              <w:right w:w="0" w:type="dxa"/>
            </w:tcMar>
            <w:vAlign w:val="center"/>
          </w:tcPr>
          <w:p w14:paraId="229B0A49" w14:textId="202E33C5" w:rsidR="003D1B71" w:rsidRPr="00CA16E3" w:rsidRDefault="00D07672" w:rsidP="006D79A8">
            <w:pPr>
              <w:pStyle w:val="Informacin"/>
              <w:jc w:val="center"/>
              <w:rPr>
                <w:color w:val="666666"/>
                <w:lang w:val="es-ES_tradnl"/>
              </w:rPr>
            </w:pPr>
            <w:r>
              <w:rPr>
                <w:noProof/>
                <w:lang w:val="en-US" w:eastAsia="zh-CN"/>
              </w:rPr>
              <w:drawing>
                <wp:inline distT="0" distB="0" distL="0" distR="0" wp14:anchorId="74B4D4EB" wp14:editId="3579E40A">
                  <wp:extent cx="400050" cy="224790"/>
                  <wp:effectExtent l="0" t="0" r="0" b="3810"/>
                  <wp:docPr id="9" name="Imagen 9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 descr="Imagen que contiene dibujo&#10;&#10;Descripción generada automáticamente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vAlign w:val="center"/>
          </w:tcPr>
          <w:p w14:paraId="30E65EDF" w14:textId="0A52BFD0" w:rsidR="00FD4E16" w:rsidRPr="00CA16E3" w:rsidRDefault="00D07672" w:rsidP="00380FD1">
            <w:pPr>
              <w:pStyle w:val="Informacin"/>
              <w:rPr>
                <w:lang w:val="es-ES_tradnl"/>
              </w:rPr>
            </w:pPr>
            <w:r>
              <w:rPr>
                <w:lang w:val="es-ES_tradnl"/>
              </w:rPr>
              <w:t>Christian Pedreros</w:t>
            </w:r>
          </w:p>
        </w:tc>
        <w:tc>
          <w:tcPr>
            <w:tcW w:w="284" w:type="dxa"/>
            <w:vMerge/>
          </w:tcPr>
          <w:p w14:paraId="10D26E60" w14:textId="77777777" w:rsidR="003D1B71" w:rsidRPr="00CA16E3" w:rsidRDefault="003D1B71" w:rsidP="00A14C79">
            <w:pPr>
              <w:pStyle w:val="Informacin"/>
              <w:rPr>
                <w:rFonts w:ascii="Times New Roman" w:hAnsi="Times New Roman"/>
                <w:lang w:val="es-ES_tradnl"/>
              </w:rPr>
            </w:pPr>
          </w:p>
        </w:tc>
        <w:tc>
          <w:tcPr>
            <w:tcW w:w="7229" w:type="dxa"/>
            <w:vMerge/>
          </w:tcPr>
          <w:p w14:paraId="73E118C9" w14:textId="77777777" w:rsidR="003D1B71" w:rsidRPr="00CA16E3" w:rsidRDefault="003D1B71" w:rsidP="005801E5">
            <w:pPr>
              <w:pStyle w:val="Ttulo1"/>
              <w:rPr>
                <w:lang w:val="es-ES_tradnl"/>
              </w:rPr>
            </w:pPr>
          </w:p>
        </w:tc>
      </w:tr>
      <w:tr w:rsidR="003D1B71" w:rsidRPr="00CA16E3" w14:paraId="259CAA54" w14:textId="77777777" w:rsidTr="001D3A73">
        <w:trPr>
          <w:trHeight w:val="4071"/>
        </w:trPr>
        <w:tc>
          <w:tcPr>
            <w:tcW w:w="436" w:type="dxa"/>
          </w:tcPr>
          <w:p w14:paraId="72745B63" w14:textId="77777777" w:rsidR="003D1B71" w:rsidRPr="00CA16E3" w:rsidRDefault="003D1B71" w:rsidP="00222466">
            <w:pPr>
              <w:rPr>
                <w:color w:val="0072C7" w:themeColor="accent2"/>
                <w:lang w:val="es-ES_tradnl"/>
              </w:rPr>
            </w:pPr>
          </w:p>
        </w:tc>
        <w:tc>
          <w:tcPr>
            <w:tcW w:w="3261" w:type="dxa"/>
            <w:gridSpan w:val="2"/>
          </w:tcPr>
          <w:p w14:paraId="32693068" w14:textId="77777777" w:rsidR="003D1B71" w:rsidRDefault="003D1B71" w:rsidP="00222466">
            <w:pPr>
              <w:rPr>
                <w:color w:val="0072C7" w:themeColor="accent2"/>
                <w:lang w:val="es-ES_tradnl"/>
              </w:rPr>
            </w:pPr>
          </w:p>
          <w:p w14:paraId="37EE7FF9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AEBCCCE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704C2E3B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7B9A684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D13F8AE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85D89F5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E8B8C7D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68CF01F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741769B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253315C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50EB4042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BB0F2BB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BA0E0FA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1B535130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FE01CFC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EBC74A9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5A7815F6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39FAA533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886FEB4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5AD9725A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A943FD6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5A10E6D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B5C8F50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345DFE6B" w14:textId="74161826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364D5B4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60CA6F9" w14:textId="2986D12B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7C01B032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8785E69" w14:textId="7891C011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3C0CFC84" w14:textId="6DB78A35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E3AD5A5" w14:textId="0A0733CA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E4F99C9" w14:textId="3FF536EB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7CC71660" w14:textId="41043F7C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3A49E2E" w14:textId="2634F84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0736FD96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3712A8F4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D9F28CE" w14:textId="309DDE03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01C5270" w14:textId="18FCA54B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50567C1" w14:textId="1960236F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12976151" w14:textId="5E1DBA18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00678D8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662025BF" w14:textId="771D885D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29ACE216" w14:textId="77777777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4A8AD4D1" w14:textId="76AB704C" w:rsidR="00FD4E16" w:rsidRDefault="00FD4E16" w:rsidP="00222466">
            <w:pPr>
              <w:rPr>
                <w:color w:val="0072C7" w:themeColor="accent2"/>
                <w:lang w:val="es-ES_tradnl"/>
              </w:rPr>
            </w:pPr>
          </w:p>
          <w:p w14:paraId="74E2CB04" w14:textId="42327040" w:rsidR="00FD4E16" w:rsidRPr="00CA16E3" w:rsidRDefault="00FD4E16" w:rsidP="001D3A73">
            <w:pPr>
              <w:pStyle w:val="Ttulo2"/>
              <w:rPr>
                <w:lang w:val="es-ES_tradnl"/>
              </w:rPr>
            </w:pPr>
          </w:p>
        </w:tc>
        <w:tc>
          <w:tcPr>
            <w:tcW w:w="284" w:type="dxa"/>
          </w:tcPr>
          <w:p w14:paraId="3B934194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  <w:tc>
          <w:tcPr>
            <w:tcW w:w="7229" w:type="dxa"/>
            <w:vMerge/>
          </w:tcPr>
          <w:p w14:paraId="1B479E9D" w14:textId="77777777" w:rsidR="003D1B71" w:rsidRPr="00CA16E3" w:rsidRDefault="003D1B71" w:rsidP="00222466">
            <w:pPr>
              <w:rPr>
                <w:lang w:val="es-ES_tradnl"/>
              </w:rPr>
            </w:pPr>
          </w:p>
        </w:tc>
      </w:tr>
    </w:tbl>
    <w:p w14:paraId="57554176" w14:textId="2FA795B2" w:rsidR="001D3A73" w:rsidRDefault="001D3A73" w:rsidP="001D3A73">
      <w:pPr>
        <w:pStyle w:val="Ttulo2"/>
        <w:jc w:val="both"/>
        <w:rPr>
          <w:rFonts w:asciiTheme="majorHAnsi" w:hAnsiTheme="majorHAnsi"/>
          <w:b w:val="0"/>
          <w:bCs w:val="0"/>
          <w:color w:val="auto"/>
          <w:sz w:val="22"/>
          <w:szCs w:val="22"/>
          <w:u w:val="none"/>
          <w:lang w:val="es-CL"/>
        </w:rPr>
      </w:pPr>
      <w:r w:rsidRPr="001D3A73">
        <w:rPr>
          <w:rFonts w:asciiTheme="majorHAnsi" w:hAnsiTheme="majorHAnsi"/>
          <w:b w:val="0"/>
          <w:bCs w:val="0"/>
          <w:color w:val="auto"/>
          <w:sz w:val="22"/>
          <w:szCs w:val="22"/>
          <w:u w:val="none"/>
          <w:lang w:val="es-CL"/>
        </w:rPr>
        <w:t>El Cirujano Dentista de la Universidad Autónoma de Chile. Es un profesional que resuelve de manera autónoma y reflexiva distintos casos clínicos, con un actuar comprometido con la ética y pensando en el bienestar del paciente. Capaz de desempeñarse por su experiencia como odontólogo general en distintos ámbitos laborales, al igual que formar parte de equipos de salud, con proactividad y compromiso.</w:t>
      </w:r>
    </w:p>
    <w:p w14:paraId="4B26A27C" w14:textId="77777777" w:rsidR="001D3A73" w:rsidRPr="001D3A73" w:rsidRDefault="001D3A73" w:rsidP="001D3A73">
      <w:pPr>
        <w:rPr>
          <w:lang w:val="es-CL"/>
        </w:rPr>
      </w:pPr>
    </w:p>
    <w:p w14:paraId="063F2253" w14:textId="6B81E657" w:rsidR="007F5B63" w:rsidRPr="001D3A73" w:rsidRDefault="001D3A73" w:rsidP="001D3A73">
      <w:pPr>
        <w:jc w:val="right"/>
        <w:rPr>
          <w:b/>
          <w:bCs/>
          <w:sz w:val="28"/>
          <w:szCs w:val="28"/>
          <w:lang w:val="es-CL"/>
        </w:rPr>
      </w:pPr>
      <w:r w:rsidRPr="001D3A73">
        <w:rPr>
          <w:b/>
          <w:bCs/>
          <w:sz w:val="28"/>
          <w:szCs w:val="28"/>
          <w:lang w:val="es-CL"/>
        </w:rPr>
        <w:t>Disponibilidad Inmediata</w:t>
      </w:r>
    </w:p>
    <w:sectPr w:rsidR="007F5B63" w:rsidRPr="001D3A73" w:rsidSect="001D3A73">
      <w:headerReference w:type="default" r:id="rId16"/>
      <w:type w:val="continuous"/>
      <w:pgSz w:w="11906" w:h="16838" w:code="9"/>
      <w:pgMar w:top="2302" w:right="794" w:bottom="851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C6A099" w14:textId="77777777" w:rsidR="00651BF3" w:rsidRDefault="00651BF3" w:rsidP="00590471">
      <w:r>
        <w:separator/>
      </w:r>
    </w:p>
  </w:endnote>
  <w:endnote w:type="continuationSeparator" w:id="0">
    <w:p w14:paraId="00E10512" w14:textId="77777777" w:rsidR="00651BF3" w:rsidRDefault="00651BF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1DC65F" w14:textId="77777777" w:rsidR="00651BF3" w:rsidRDefault="00651BF3" w:rsidP="00590471">
      <w:r>
        <w:separator/>
      </w:r>
    </w:p>
  </w:footnote>
  <w:footnote w:type="continuationSeparator" w:id="0">
    <w:p w14:paraId="5D61843C" w14:textId="77777777" w:rsidR="00651BF3" w:rsidRDefault="00651BF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45D80" w14:textId="77777777" w:rsidR="00590471" w:rsidRPr="00665F95" w:rsidRDefault="00310F17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110F7FE9" wp14:editId="1AAACA57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a libre: Forma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0D667F2" id="Grupo 26" o:spid="_x0000_s1026" alt="&quot;&quot;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">
              <v:group id="Grupo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a libre: Forma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pStyle w:val="Logro"/>
      <w:lvlText w:val="*"/>
      <w:lvlJc w:val="left"/>
      <w:pPr>
        <w:ind w:left="0" w:firstLine="0"/>
      </w:pPr>
    </w:lvl>
  </w:abstractNum>
  <w:abstractNum w:abstractNumId="1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2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323D10"/>
    <w:multiLevelType w:val="hybridMultilevel"/>
    <w:tmpl w:val="90C0A0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A8085E"/>
    <w:multiLevelType w:val="hybridMultilevel"/>
    <w:tmpl w:val="5748F2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204291C"/>
    <w:multiLevelType w:val="hybridMultilevel"/>
    <w:tmpl w:val="A9F23D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8" w15:restartNumberingAfterBreak="0">
    <w:nsid w:val="64D51CE4"/>
    <w:multiLevelType w:val="hybridMultilevel"/>
    <w:tmpl w:val="5F4091A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6E8D7703"/>
    <w:multiLevelType w:val="hybridMultilevel"/>
    <w:tmpl w:val="45EA78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19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7"/>
  </w:num>
  <w:num w:numId="16">
    <w:abstractNumId w:val="10"/>
  </w:num>
  <w:num w:numId="17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7672"/>
    <w:rsid w:val="00060042"/>
    <w:rsid w:val="0008685D"/>
    <w:rsid w:val="00090860"/>
    <w:rsid w:val="00112FD7"/>
    <w:rsid w:val="00150ABD"/>
    <w:rsid w:val="001946FC"/>
    <w:rsid w:val="001D3A73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3F2A49"/>
    <w:rsid w:val="004E158A"/>
    <w:rsid w:val="00565C77"/>
    <w:rsid w:val="0056708E"/>
    <w:rsid w:val="005801E5"/>
    <w:rsid w:val="00590471"/>
    <w:rsid w:val="005D01FA"/>
    <w:rsid w:val="00651BF3"/>
    <w:rsid w:val="00653E17"/>
    <w:rsid w:val="00665F95"/>
    <w:rsid w:val="006A08E8"/>
    <w:rsid w:val="006D79A8"/>
    <w:rsid w:val="0072353B"/>
    <w:rsid w:val="007575B6"/>
    <w:rsid w:val="00771C84"/>
    <w:rsid w:val="007721CF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2C5"/>
    <w:rsid w:val="008C2CFC"/>
    <w:rsid w:val="00912DC8"/>
    <w:rsid w:val="0091426B"/>
    <w:rsid w:val="00932EA4"/>
    <w:rsid w:val="00945EBF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513B2"/>
    <w:rsid w:val="00B6466C"/>
    <w:rsid w:val="00BB1B5D"/>
    <w:rsid w:val="00BC22C7"/>
    <w:rsid w:val="00BD195A"/>
    <w:rsid w:val="00C07240"/>
    <w:rsid w:val="00C14078"/>
    <w:rsid w:val="00CA16E3"/>
    <w:rsid w:val="00CE1E3D"/>
    <w:rsid w:val="00D0373F"/>
    <w:rsid w:val="00D053FA"/>
    <w:rsid w:val="00D07672"/>
    <w:rsid w:val="00DC3F0A"/>
    <w:rsid w:val="00E26AED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D4E16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7A85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Logro">
    <w:name w:val="Logro"/>
    <w:basedOn w:val="Textoindependiente"/>
    <w:rsid w:val="00B513B2"/>
    <w:pPr>
      <w:widowControl/>
      <w:numPr>
        <w:numId w:val="16"/>
      </w:numPr>
      <w:autoSpaceDE/>
      <w:autoSpaceDN/>
      <w:adjustRightInd/>
      <w:spacing w:after="60" w:line="240" w:lineRule="atLeast"/>
      <w:jc w:val="both"/>
    </w:pPr>
    <w:rPr>
      <w:rFonts w:ascii="Garamond" w:eastAsia="Batang" w:hAnsi="Garamond" w:cs="Times New Roman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\AppData\Local\Microsoft\Office\16.0\DTS\es-ES%7b6E0DEE7C-1012-4D1A-985F-AB9BC6061E8B%7d\%7bF09BB0E4-F8DB-413F-A209-889D2F517B9C%7dtf78128832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{F09BB0E4-F8DB-413F-A209-889D2F517B9C}tf78128832</Template>
  <TotalTime>0</TotalTime>
  <Pages>2</Pages>
  <Words>582</Words>
  <Characters>3202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2020-08-31T20:11:00Z</dcterms:created>
  <dcterms:modified xsi:type="dcterms:W3CDTF">2020-08-31T20:11:00Z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