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43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1029"/>
        <w:gridCol w:w="5954"/>
      </w:tblGrid>
      <w:tr w:rsidR="00905C7E" w14:paraId="0FA623F7" w14:textId="77777777" w:rsidTr="00263907">
        <w:trPr>
          <w:trHeight w:val="1843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14:paraId="063BA2CD" w14:textId="77777777" w:rsidR="00F03EF6" w:rsidRDefault="00F03EF6" w:rsidP="00F03EF6">
            <w:pPr>
              <w:pStyle w:val="Textoindependiente"/>
              <w:kinsoku w:val="0"/>
              <w:overflowPunct w:val="0"/>
              <w:ind w:left="-120"/>
              <w:rPr>
                <w:noProof/>
              </w:rPr>
            </w:pPr>
          </w:p>
          <w:p w14:paraId="45E63357" w14:textId="1E3D5E42" w:rsidR="00905C7E" w:rsidRDefault="00F03EF6" w:rsidP="00F03EF6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7B61C555" wp14:editId="0E8A2C65">
                  <wp:extent cx="1443907" cy="1479286"/>
                  <wp:effectExtent l="0" t="0" r="444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37" cy="154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vMerge w:val="restart"/>
            <w:tcBorders>
              <w:bottom w:val="nil"/>
            </w:tcBorders>
          </w:tcPr>
          <w:p w14:paraId="2B4C7037" w14:textId="77777777" w:rsidR="00905C7E" w:rsidRPr="0056708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5954" w:type="dxa"/>
            <w:tcBorders>
              <w:bottom w:val="nil"/>
            </w:tcBorders>
          </w:tcPr>
          <w:p w14:paraId="2E79BF21" w14:textId="140CB5EE" w:rsidR="00905C7E" w:rsidRPr="00196A36" w:rsidRDefault="00FF5E4E" w:rsidP="00310F17">
            <w:pPr>
              <w:pStyle w:val="Ttulo"/>
              <w:rPr>
                <w:rFonts w:ascii="Arial" w:hAnsi="Arial" w:cs="Arial"/>
              </w:rPr>
            </w:pPr>
            <w:r w:rsidRPr="00196A36">
              <w:rPr>
                <w:rFonts w:ascii="Arial" w:hAnsi="Arial" w:cs="Arial"/>
              </w:rPr>
              <w:t>Nicol Valentin</w:t>
            </w:r>
            <w:r w:rsidR="00196A36" w:rsidRPr="00196A36">
              <w:rPr>
                <w:rFonts w:ascii="Arial" w:hAnsi="Arial" w:cs="Arial"/>
              </w:rPr>
              <w:t>a</w:t>
            </w:r>
            <w:r w:rsidR="00905C7E" w:rsidRPr="00196A36">
              <w:rPr>
                <w:rFonts w:ascii="Arial" w:hAnsi="Arial" w:cs="Arial"/>
                <w:lang w:bidi="es-ES"/>
              </w:rPr>
              <w:br/>
            </w:r>
            <w:r w:rsidRPr="00196A36">
              <w:rPr>
                <w:rFonts w:ascii="Arial" w:hAnsi="Arial" w:cs="Arial"/>
                <w:color w:val="8A434E" w:themeColor="accent4" w:themeShade="BF"/>
              </w:rPr>
              <w:t>Concha</w:t>
            </w:r>
            <w:r w:rsidRPr="00196A36">
              <w:rPr>
                <w:rFonts w:ascii="Arial" w:hAnsi="Arial" w:cs="Arial"/>
              </w:rPr>
              <w:t xml:space="preserve"> Escobar</w:t>
            </w:r>
          </w:p>
        </w:tc>
      </w:tr>
      <w:tr w:rsidR="00905C7E" w:rsidRPr="00196A36" w14:paraId="19444F70" w14:textId="77777777" w:rsidTr="00263907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14:paraId="73BE7F70" w14:textId="77777777" w:rsidR="00905C7E" w:rsidRPr="00196A36" w:rsidRDefault="00905C7E" w:rsidP="00F03EF6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bottom w:val="nil"/>
            </w:tcBorders>
          </w:tcPr>
          <w:p w14:paraId="6E2BDB2E" w14:textId="77777777" w:rsidR="00905C7E" w:rsidRPr="00196A36" w:rsidRDefault="00905C7E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vMerge w:val="restart"/>
            <w:tcBorders>
              <w:bottom w:val="nil"/>
            </w:tcBorders>
            <w:vAlign w:val="bottom"/>
          </w:tcPr>
          <w:p w14:paraId="23845857" w14:textId="52C085C5" w:rsidR="00905C7E" w:rsidRPr="00196A36" w:rsidRDefault="00FF5E4E" w:rsidP="00E71EDA">
            <w:pPr>
              <w:jc w:val="both"/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</w:pPr>
            <w:r w:rsidRPr="00196A36"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  <w:t>Perfil</w:t>
            </w:r>
          </w:p>
          <w:p w14:paraId="53F0102C" w14:textId="77777777" w:rsidR="00FF5E4E" w:rsidRPr="00196A36" w:rsidRDefault="00FF5E4E" w:rsidP="00E71EDA">
            <w:pPr>
              <w:pStyle w:val="Fechas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8D7B00" w14:textId="182C6978" w:rsidR="00FF5E4E" w:rsidRPr="00196A36" w:rsidRDefault="00FF5E4E" w:rsidP="00E71EDA">
            <w:pPr>
              <w:pStyle w:val="Fechas"/>
              <w:jc w:val="both"/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</w:pPr>
            <w:r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 xml:space="preserve">Soy una persona </w:t>
            </w:r>
            <w:r w:rsidR="00F03EF6"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>carismática</w:t>
            </w:r>
            <w:r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>, puntual, colaboradora y responsable</w:t>
            </w:r>
            <w:r w:rsidR="00F13761"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>. Tengo buena comunicación interpersonal</w:t>
            </w:r>
            <w:r w:rsidR="008F0CE9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 xml:space="preserve">, con </w:t>
            </w:r>
            <w:r w:rsidR="00F13761"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>tolerancia a la frustración</w:t>
            </w:r>
            <w:r w:rsidR="008F0CE9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 xml:space="preserve"> y p</w:t>
            </w:r>
            <w:r w:rsidR="00F13761"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>rest</w:t>
            </w:r>
            <w:r w:rsidR="0066654C"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>o</w:t>
            </w:r>
            <w:r w:rsidR="00F13761"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 xml:space="preserve"> atención a los detalles para tener una mayor precisión en mis labores.</w:t>
            </w:r>
          </w:p>
          <w:p w14:paraId="32CA1E6E" w14:textId="77777777" w:rsidR="008F0CE9" w:rsidRDefault="008F0CE9" w:rsidP="00E71EDA">
            <w:pPr>
              <w:pStyle w:val="Fechas"/>
              <w:jc w:val="both"/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</w:pPr>
          </w:p>
          <w:p w14:paraId="141210D4" w14:textId="0A106A49" w:rsidR="00F13761" w:rsidRPr="00196A36" w:rsidRDefault="00F13761" w:rsidP="00E71EDA">
            <w:pPr>
              <w:pStyle w:val="Fechas"/>
              <w:jc w:val="both"/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</w:pPr>
            <w:r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>M</w:t>
            </w:r>
            <w:r w:rsidR="008F0CE9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 xml:space="preserve">e agrada </w:t>
            </w:r>
            <w:r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  <w:lang w:bidi="es-ES"/>
              </w:rPr>
              <w:t>proporcionar las habilidades y conocimientos adquiridos ya que, tengo la suerte de poseer buena llegada con los niños y las ganas de seguir perfeccionándome en el área de la Educación Diferencial.</w:t>
            </w:r>
          </w:p>
          <w:p w14:paraId="513E07F7" w14:textId="77777777" w:rsidR="00FF5E4E" w:rsidRPr="00196A36" w:rsidRDefault="00FF5E4E" w:rsidP="00E71EDA">
            <w:pPr>
              <w:pStyle w:val="Fechas"/>
              <w:jc w:val="both"/>
              <w:rPr>
                <w:rFonts w:ascii="Arial" w:eastAsia="Calibri" w:hAnsi="Arial" w:cs="Arial"/>
                <w:sz w:val="24"/>
                <w:szCs w:val="24"/>
                <w:lang w:bidi="es-ES"/>
              </w:rPr>
            </w:pPr>
          </w:p>
          <w:p w14:paraId="30E99AD7" w14:textId="77777777" w:rsidR="00FF5E4E" w:rsidRPr="00196A36" w:rsidRDefault="00FF5E4E" w:rsidP="00E71EDA">
            <w:pPr>
              <w:pStyle w:val="Fechas"/>
              <w:jc w:val="both"/>
              <w:rPr>
                <w:rFonts w:ascii="Arial" w:eastAsia="Calibri" w:hAnsi="Arial" w:cs="Arial"/>
                <w:sz w:val="24"/>
                <w:szCs w:val="24"/>
                <w:lang w:bidi="es-ES"/>
              </w:rPr>
            </w:pPr>
          </w:p>
          <w:p w14:paraId="0A47F63B" w14:textId="09519DBE" w:rsidR="00FF5E4E" w:rsidRPr="00196A36" w:rsidRDefault="00F13761" w:rsidP="00E71EDA">
            <w:pPr>
              <w:pStyle w:val="Fechas"/>
              <w:jc w:val="both"/>
              <w:rPr>
                <w:rFonts w:ascii="Arial" w:eastAsia="Calibri" w:hAnsi="Arial" w:cs="Arial"/>
                <w:color w:val="9A4168" w:themeColor="accent3" w:themeShade="BF"/>
                <w:sz w:val="24"/>
                <w:szCs w:val="24"/>
                <w:u w:val="single"/>
                <w:lang w:bidi="es-ES"/>
              </w:rPr>
            </w:pPr>
            <w:r w:rsidRPr="00196A36">
              <w:rPr>
                <w:rFonts w:ascii="Arial" w:eastAsia="Calibri" w:hAnsi="Arial" w:cs="Arial"/>
                <w:color w:val="9A4168" w:themeColor="accent3" w:themeShade="BF"/>
                <w:sz w:val="24"/>
                <w:szCs w:val="24"/>
                <w:u w:val="single"/>
                <w:lang w:bidi="es-ES"/>
              </w:rPr>
              <w:t>Experiencia Laboral</w:t>
            </w:r>
          </w:p>
          <w:p w14:paraId="62E79571" w14:textId="77777777" w:rsidR="00FF5E4E" w:rsidRPr="00196A36" w:rsidRDefault="00FF5E4E" w:rsidP="00E71EDA">
            <w:pPr>
              <w:pStyle w:val="Fechas"/>
              <w:jc w:val="both"/>
              <w:rPr>
                <w:rFonts w:ascii="Arial" w:eastAsia="Calibri" w:hAnsi="Arial" w:cs="Arial"/>
                <w:color w:val="9A4168" w:themeColor="accent3" w:themeShade="BF"/>
                <w:sz w:val="24"/>
                <w:szCs w:val="24"/>
                <w:lang w:bidi="es-ES"/>
              </w:rPr>
            </w:pPr>
          </w:p>
          <w:p w14:paraId="47B279B4" w14:textId="77777777" w:rsidR="00F13761" w:rsidRPr="00196A36" w:rsidRDefault="00F13761" w:rsidP="00E71EDA">
            <w:pPr>
              <w:pStyle w:val="Fechas"/>
              <w:jc w:val="both"/>
              <w:rPr>
                <w:rFonts w:ascii="Arial" w:eastAsia="Calibri" w:hAnsi="Arial" w:cs="Arial"/>
                <w:sz w:val="24"/>
                <w:szCs w:val="24"/>
                <w:lang w:bidi="es-ES"/>
              </w:rPr>
            </w:pPr>
            <w:r w:rsidRPr="00196A36">
              <w:rPr>
                <w:rFonts w:ascii="Arial" w:eastAsia="Calibri" w:hAnsi="Arial" w:cs="Arial"/>
                <w:sz w:val="24"/>
                <w:szCs w:val="24"/>
                <w:lang w:bidi="es-ES"/>
              </w:rPr>
              <w:t>2020-2021</w:t>
            </w:r>
          </w:p>
          <w:p w14:paraId="0AC7F9B6" w14:textId="51BF6392" w:rsidR="00905C7E" w:rsidRPr="00196A36" w:rsidRDefault="00F13761" w:rsidP="00E71EDA">
            <w:pPr>
              <w:pStyle w:val="Fechas"/>
              <w:jc w:val="both"/>
              <w:rPr>
                <w:rFonts w:ascii="Arial" w:eastAsia="Calibri" w:hAnsi="Arial" w:cs="Arial"/>
                <w:sz w:val="24"/>
                <w:szCs w:val="24"/>
                <w:lang w:bidi="es-ES"/>
              </w:rPr>
            </w:pPr>
            <w:r w:rsidRPr="00196A36">
              <w:rPr>
                <w:rFonts w:ascii="Arial" w:eastAsia="Calibri" w:hAnsi="Arial" w:cs="Arial"/>
                <w:b w:val="0"/>
                <w:bCs/>
                <w:sz w:val="24"/>
                <w:szCs w:val="24"/>
              </w:rPr>
              <w:t>Educadora de Trato Directo</w:t>
            </w:r>
            <w:r w:rsidRPr="00196A36">
              <w:rPr>
                <w:rStyle w:val="Textoennegrita"/>
                <w:rFonts w:ascii="Arial" w:eastAsia="Calibri" w:hAnsi="Arial" w:cs="Arial"/>
                <w:color w:val="8A434E" w:themeColor="accent4" w:themeShade="BF"/>
                <w:sz w:val="24"/>
                <w:szCs w:val="24"/>
                <w:lang w:bidi="es-ES"/>
              </w:rPr>
              <w:t xml:space="preserve"> </w:t>
            </w:r>
            <w:r w:rsidR="00100011" w:rsidRPr="00100011">
              <w:rPr>
                <w:rStyle w:val="Textoennegrita"/>
                <w:rFonts w:ascii="Arial" w:eastAsia="Calibri" w:hAnsi="Arial" w:cs="Arial"/>
                <w:color w:val="auto"/>
                <w:sz w:val="24"/>
                <w:szCs w:val="24"/>
                <w:lang w:bidi="es-ES"/>
              </w:rPr>
              <w:t xml:space="preserve">Nivel Preescolar y Básica </w:t>
            </w:r>
            <w:r w:rsidR="00905C7E" w:rsidRPr="00196A36">
              <w:rPr>
                <w:rStyle w:val="Textoennegrita"/>
                <w:rFonts w:ascii="Arial" w:eastAsia="Calibri" w:hAnsi="Arial" w:cs="Arial"/>
                <w:color w:val="8A434E" w:themeColor="accent4" w:themeShade="BF"/>
                <w:sz w:val="24"/>
                <w:szCs w:val="24"/>
                <w:lang w:bidi="es-ES"/>
              </w:rPr>
              <w:t xml:space="preserve">• </w:t>
            </w:r>
            <w:r w:rsidRPr="00196A36">
              <w:rPr>
                <w:rFonts w:ascii="Arial" w:hAnsi="Arial" w:cs="Arial"/>
                <w:sz w:val="24"/>
                <w:szCs w:val="24"/>
              </w:rPr>
              <w:t>RPM Hogar Aldea Mis Amigos, Organismo Colaborador del Servicio Nacional de Menores (SENAME)</w:t>
            </w:r>
            <w:r w:rsidR="0010001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5251901" w14:textId="77777777" w:rsidR="00F13761" w:rsidRPr="00196A36" w:rsidRDefault="00F13761" w:rsidP="00E71EDA">
            <w:pPr>
              <w:pStyle w:val="Fechas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4C5287" w14:textId="77777777" w:rsidR="00E71EDA" w:rsidRPr="00196A36" w:rsidRDefault="00E71EDA" w:rsidP="00E71EDA">
            <w:pPr>
              <w:pStyle w:val="Fechas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6A36">
              <w:rPr>
                <w:rFonts w:ascii="Arial" w:hAnsi="Arial" w:cs="Arial"/>
                <w:sz w:val="24"/>
                <w:szCs w:val="24"/>
              </w:rPr>
              <w:t>2017-2018</w:t>
            </w:r>
          </w:p>
          <w:p w14:paraId="34C36E72" w14:textId="7DFFC8F3" w:rsidR="00905C7E" w:rsidRPr="00196A36" w:rsidRDefault="00E71EDA" w:rsidP="00E71EDA">
            <w:pPr>
              <w:pStyle w:val="Fechas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6A36">
              <w:rPr>
                <w:rFonts w:ascii="Arial" w:hAnsi="Arial" w:cs="Arial"/>
                <w:b w:val="0"/>
                <w:bCs/>
                <w:sz w:val="24"/>
                <w:szCs w:val="24"/>
              </w:rPr>
              <w:t>Atención al  Pasajero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6A36">
              <w:rPr>
                <w:rFonts w:ascii="Arial" w:hAnsi="Arial" w:cs="Arial"/>
                <w:color w:val="8A434E" w:themeColor="accent4" w:themeShade="BF"/>
                <w:sz w:val="24"/>
                <w:szCs w:val="24"/>
              </w:rPr>
              <w:t xml:space="preserve">• 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Salón V.I.P Latam, Aeropuerto Arturo Merino </w:t>
            </w:r>
            <w:r w:rsidR="00F03EF6" w:rsidRPr="00196A36">
              <w:rPr>
                <w:rFonts w:ascii="Arial" w:hAnsi="Arial" w:cs="Arial"/>
                <w:sz w:val="24"/>
                <w:szCs w:val="24"/>
              </w:rPr>
              <w:t>Benítez</w:t>
            </w:r>
            <w:r w:rsidRPr="00196A36">
              <w:rPr>
                <w:rFonts w:ascii="Arial" w:hAnsi="Arial" w:cs="Arial"/>
                <w:sz w:val="24"/>
                <w:szCs w:val="24"/>
              </w:rPr>
              <w:t>, Pudahuel.</w:t>
            </w:r>
          </w:p>
          <w:p w14:paraId="1D2F149F" w14:textId="77777777" w:rsidR="00E71EDA" w:rsidRPr="00196A36" w:rsidRDefault="00E71EDA" w:rsidP="00E71EDA">
            <w:pPr>
              <w:pStyle w:val="Fechas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26AB12" w14:textId="5FD91448" w:rsidR="00E71EDA" w:rsidRPr="00196A36" w:rsidRDefault="00E71EDA" w:rsidP="00E71EDA">
            <w:pPr>
              <w:pStyle w:val="Fechas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6A36">
              <w:rPr>
                <w:rFonts w:ascii="Arial" w:hAnsi="Arial" w:cs="Arial"/>
                <w:sz w:val="24"/>
                <w:szCs w:val="24"/>
              </w:rPr>
              <w:t>2014-2017</w:t>
            </w:r>
          </w:p>
          <w:p w14:paraId="4D14842A" w14:textId="4E3F4AF2" w:rsidR="00905C7E" w:rsidRPr="00196A36" w:rsidRDefault="00E71EDA" w:rsidP="00E71EDA">
            <w:pPr>
              <w:pStyle w:val="Fechas"/>
              <w:jc w:val="both"/>
              <w:rPr>
                <w:rFonts w:ascii="Arial" w:eastAsia="Calibri" w:hAnsi="Arial" w:cs="Arial"/>
                <w:sz w:val="24"/>
                <w:szCs w:val="24"/>
                <w:lang w:bidi="es-ES"/>
              </w:rPr>
            </w:pPr>
            <w:r w:rsidRPr="00196A36">
              <w:rPr>
                <w:rFonts w:ascii="Arial" w:hAnsi="Arial" w:cs="Arial"/>
                <w:b w:val="0"/>
                <w:bCs/>
                <w:sz w:val="24"/>
                <w:szCs w:val="24"/>
              </w:rPr>
              <w:t>Ejec. de Counter y Coordinadora de Pits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6A36">
              <w:rPr>
                <w:rFonts w:ascii="Arial" w:hAnsi="Arial" w:cs="Arial"/>
                <w:color w:val="8A434E" w:themeColor="accent4" w:themeShade="BF"/>
                <w:sz w:val="24"/>
                <w:szCs w:val="24"/>
              </w:rPr>
              <w:t>•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 V</w:t>
            </w:r>
            <w:r w:rsidR="007272F8" w:rsidRPr="00196A36">
              <w:rPr>
                <w:rFonts w:ascii="Arial" w:hAnsi="Arial" w:cs="Arial"/>
                <w:sz w:val="24"/>
                <w:szCs w:val="24"/>
              </w:rPr>
              <w:t>í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a Controlada, Aeropuerto Arturo Merito </w:t>
            </w:r>
            <w:r w:rsidR="00F03EF6" w:rsidRPr="00196A36">
              <w:rPr>
                <w:rFonts w:ascii="Arial" w:hAnsi="Arial" w:cs="Arial"/>
                <w:sz w:val="24"/>
                <w:szCs w:val="24"/>
              </w:rPr>
              <w:t>Benítez</w:t>
            </w:r>
            <w:r w:rsidRPr="00196A36">
              <w:rPr>
                <w:rFonts w:ascii="Arial" w:hAnsi="Arial" w:cs="Arial"/>
                <w:sz w:val="24"/>
                <w:szCs w:val="24"/>
              </w:rPr>
              <w:t>, Pudahuel.</w:t>
            </w:r>
          </w:p>
          <w:p w14:paraId="103CBAFF" w14:textId="77777777" w:rsidR="00E71EDA" w:rsidRPr="00196A36" w:rsidRDefault="00E71EDA" w:rsidP="00E71EDA">
            <w:pPr>
              <w:pStyle w:val="Fechas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1F120E" w14:textId="1D1F7450" w:rsidR="00905C7E" w:rsidRPr="00196A36" w:rsidRDefault="00905C7E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BDD67C" w14:textId="656C5791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6838F6" w14:textId="215DDC55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DA6DBD" w14:textId="5EB0C2BA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2B35F5" w14:textId="1AC1D06C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657F9A" w14:textId="643D4A93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62C7BD" w14:textId="4E956B6F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476FFE" w14:textId="30A047FA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94BE7D" w14:textId="77777777" w:rsidR="00BF4308" w:rsidRDefault="00BF4308" w:rsidP="00926267">
            <w:pPr>
              <w:jc w:val="both"/>
              <w:rPr>
                <w:rFonts w:ascii="Arial" w:hAnsi="Arial" w:cs="Arial"/>
                <w:b/>
                <w:bCs/>
                <w:color w:val="8A434E" w:themeColor="accent4" w:themeShade="BF"/>
                <w:sz w:val="24"/>
                <w:szCs w:val="24"/>
                <w:u w:val="single"/>
              </w:rPr>
            </w:pPr>
          </w:p>
          <w:p w14:paraId="7424CACB" w14:textId="70D4B6E5" w:rsidR="00926267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</w:pPr>
            <w:r w:rsidRPr="00196A36"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  <w:lastRenderedPageBreak/>
              <w:t>Logros y Objetivos</w:t>
            </w:r>
          </w:p>
          <w:p w14:paraId="7B7639AD" w14:textId="018FA37A" w:rsidR="00926267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color w:val="8A434E" w:themeColor="accent4" w:themeShade="BF"/>
                <w:sz w:val="24"/>
                <w:szCs w:val="24"/>
                <w:u w:val="single"/>
              </w:rPr>
            </w:pPr>
          </w:p>
          <w:p w14:paraId="0FF62075" w14:textId="75062880" w:rsidR="00926267" w:rsidRPr="00196A36" w:rsidRDefault="00926267" w:rsidP="009262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6A36">
              <w:rPr>
                <w:rFonts w:ascii="Arial" w:hAnsi="Arial" w:cs="Arial"/>
                <w:sz w:val="24"/>
                <w:szCs w:val="24"/>
              </w:rPr>
              <w:t>E</w:t>
            </w:r>
            <w:r w:rsidR="0066654C" w:rsidRPr="00196A36">
              <w:rPr>
                <w:rFonts w:ascii="Arial" w:hAnsi="Arial" w:cs="Arial"/>
                <w:sz w:val="24"/>
                <w:szCs w:val="24"/>
              </w:rPr>
              <w:t>l hecho de tener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 la oportunidad</w:t>
            </w:r>
            <w:r w:rsidR="0066654C" w:rsidRPr="00196A36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de pertenecer a empresas que se caracterizan por trabajar en equipo, las cuales </w:t>
            </w:r>
            <w:r w:rsidR="00D7389E">
              <w:rPr>
                <w:rFonts w:ascii="Arial" w:hAnsi="Arial" w:cs="Arial"/>
                <w:sz w:val="24"/>
                <w:szCs w:val="24"/>
              </w:rPr>
              <w:t>he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 podido conocer desde otra perspectiva su funcionamiento de manera interna, en las cuales </w:t>
            </w:r>
            <w:r w:rsidR="00D7389E">
              <w:rPr>
                <w:rFonts w:ascii="Arial" w:hAnsi="Arial" w:cs="Arial"/>
                <w:sz w:val="24"/>
                <w:szCs w:val="24"/>
              </w:rPr>
              <w:t>he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 adquirido nuevos conocimientos, cuyos aprendizajes han ayudado a mi desarrollo tanto personal, laboral y profesional.</w:t>
            </w:r>
            <w:r w:rsidR="00D7389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D574B">
              <w:rPr>
                <w:rFonts w:ascii="Arial" w:hAnsi="Arial" w:cs="Arial"/>
                <w:sz w:val="24"/>
                <w:szCs w:val="24"/>
              </w:rPr>
              <w:t>Desempeñándome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 en brindar una atención de calidad y tratar de solucionar cualquier tipo de inconveniente</w:t>
            </w:r>
            <w:r w:rsidR="00D7389E">
              <w:rPr>
                <w:rFonts w:ascii="Arial" w:hAnsi="Arial" w:cs="Arial"/>
                <w:sz w:val="24"/>
                <w:szCs w:val="24"/>
              </w:rPr>
              <w:t xml:space="preserve"> y</w:t>
            </w:r>
            <w:r w:rsidR="009442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6A36">
              <w:rPr>
                <w:rFonts w:ascii="Arial" w:hAnsi="Arial" w:cs="Arial"/>
                <w:sz w:val="24"/>
                <w:szCs w:val="24"/>
              </w:rPr>
              <w:t>con la mejor disponibilidad de resolver inquietudes que se presenten, demostrando mis capacidades y desarrollándome ampliamente en el área que trabaje.</w:t>
            </w:r>
          </w:p>
          <w:p w14:paraId="2CFA216A" w14:textId="77777777" w:rsidR="00196A36" w:rsidRDefault="00196A36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3A9A27" w14:textId="382D6CA2" w:rsidR="00926267" w:rsidRPr="00196A36" w:rsidRDefault="008F0CE9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 objetivo es e</w:t>
            </w:r>
            <w:r w:rsidR="0066654C" w:rsidRPr="00196A36">
              <w:rPr>
                <w:rFonts w:ascii="Arial" w:hAnsi="Arial" w:cs="Arial"/>
                <w:sz w:val="24"/>
                <w:szCs w:val="24"/>
              </w:rPr>
              <w:t>stablecerme y consolidarme en una empresa que me otorgue estabilidad laboral y que me dé la oportunidad de aplicar mi experiencia y conocimiento en ella, para tener un muy buen desempeño de las funciones que se me asignen.</w:t>
            </w:r>
          </w:p>
          <w:p w14:paraId="049E65EB" w14:textId="77777777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7D0A54" w14:textId="77777777" w:rsidR="0066654C" w:rsidRPr="00196A36" w:rsidRDefault="0066654C" w:rsidP="00926267">
            <w:pPr>
              <w:jc w:val="both"/>
              <w:rPr>
                <w:rFonts w:ascii="Arial" w:hAnsi="Arial" w:cs="Arial"/>
                <w:b/>
                <w:bCs/>
                <w:color w:val="8A434E" w:themeColor="accent4" w:themeShade="BF"/>
                <w:sz w:val="24"/>
                <w:szCs w:val="24"/>
                <w:u w:val="single"/>
              </w:rPr>
            </w:pPr>
          </w:p>
          <w:p w14:paraId="32C5FA18" w14:textId="666B3688" w:rsidR="00926267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</w:pPr>
            <w:r w:rsidRPr="00196A36"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  <w:t>Antecedentes Académicos</w:t>
            </w:r>
          </w:p>
          <w:p w14:paraId="70183F4F" w14:textId="77777777" w:rsidR="00926267" w:rsidRPr="00196A36" w:rsidRDefault="00926267" w:rsidP="009262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41BBA6" w14:textId="77777777" w:rsidR="00196A36" w:rsidRPr="00196A36" w:rsidRDefault="007272F8" w:rsidP="007272F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2020-2021</w:t>
            </w:r>
          </w:p>
          <w:p w14:paraId="5A59C272" w14:textId="0BC87FA3" w:rsidR="007272F8" w:rsidRPr="00196A36" w:rsidRDefault="007272F8" w:rsidP="007272F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Centro de Formación Técnica ICCE, Región Metropolitana</w:t>
            </w:r>
          </w:p>
          <w:p w14:paraId="5FD2A0FF" w14:textId="2C81475D" w:rsidR="007272F8" w:rsidRPr="00196A36" w:rsidRDefault="007272F8" w:rsidP="007272F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6A36">
              <w:rPr>
                <w:rFonts w:ascii="Arial" w:hAnsi="Arial" w:cs="Arial"/>
                <w:color w:val="8A434E" w:themeColor="accent4" w:themeShade="BF"/>
                <w:sz w:val="24"/>
                <w:szCs w:val="24"/>
              </w:rPr>
              <w:t xml:space="preserve">• </w:t>
            </w:r>
            <w:r w:rsidRPr="00196A36">
              <w:rPr>
                <w:rFonts w:ascii="Arial" w:hAnsi="Arial" w:cs="Arial"/>
                <w:sz w:val="24"/>
                <w:szCs w:val="24"/>
              </w:rPr>
              <w:t>Técnico en Educación Diferencial de Nivel Superior</w:t>
            </w:r>
            <w:r w:rsidR="0010001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F6E7444" w14:textId="77777777" w:rsidR="007272F8" w:rsidRPr="00196A36" w:rsidRDefault="007272F8" w:rsidP="009262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BFFCF4" w14:textId="77777777" w:rsidR="007272F8" w:rsidRPr="00196A36" w:rsidRDefault="007272F8" w:rsidP="00926267">
            <w:pPr>
              <w:jc w:val="both"/>
              <w:rPr>
                <w:rFonts w:ascii="Arial" w:hAnsi="Arial" w:cs="Arial"/>
                <w:color w:val="8A434E" w:themeColor="accent4" w:themeShade="BF"/>
                <w:sz w:val="24"/>
                <w:szCs w:val="24"/>
                <w:u w:val="single"/>
              </w:rPr>
            </w:pPr>
          </w:p>
          <w:p w14:paraId="43D0AF9A" w14:textId="3A17E888" w:rsidR="00926267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</w:pPr>
            <w:r w:rsidRPr="00196A36"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  <w:t>Cursos</w:t>
            </w:r>
          </w:p>
          <w:p w14:paraId="12CC0BDD" w14:textId="06F01FD6" w:rsidR="007272F8" w:rsidRPr="00196A36" w:rsidRDefault="007272F8" w:rsidP="009262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7B9B7F" w14:textId="02EAC1AB" w:rsidR="00196A36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2019-2020</w:t>
            </w:r>
          </w:p>
          <w:p w14:paraId="35C45997" w14:textId="03147685" w:rsidR="00926267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Centro de Estudios San Andrés, Región Metropolitana, Maipú</w:t>
            </w:r>
            <w:r w:rsidR="00196A36"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48ADC641" w14:textId="61EBE740" w:rsidR="00926267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6A36">
              <w:rPr>
                <w:rFonts w:ascii="Arial" w:hAnsi="Arial" w:cs="Arial"/>
                <w:color w:val="8A434E" w:themeColor="accent4" w:themeShade="BF"/>
                <w:sz w:val="24"/>
                <w:szCs w:val="24"/>
              </w:rPr>
              <w:t>•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 Curso de Inspector Educacional Administrativo, Mención Asistente de la Educación y N.E.E </w:t>
            </w:r>
            <w:r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(SENCE)</w:t>
            </w:r>
            <w:r w:rsidR="0010001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4D9B81A1" w14:textId="77777777" w:rsidR="00926267" w:rsidRPr="00196A36" w:rsidRDefault="00926267" w:rsidP="009262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44D76E" w14:textId="77777777" w:rsidR="00196A36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2019</w:t>
            </w:r>
          </w:p>
          <w:p w14:paraId="61C8EB68" w14:textId="6905D18C" w:rsidR="00926267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Fundación Emplea, Región Metropolitana, Maipú</w:t>
            </w:r>
            <w:r w:rsidR="00196A36"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73FBE086" w14:textId="3213611C" w:rsidR="00926267" w:rsidRPr="00196A36" w:rsidRDefault="00926267" w:rsidP="0092626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6A36">
              <w:rPr>
                <w:rFonts w:ascii="Arial" w:hAnsi="Arial" w:cs="Arial"/>
                <w:color w:val="8A434E" w:themeColor="accent4" w:themeShade="BF"/>
                <w:sz w:val="24"/>
                <w:szCs w:val="24"/>
              </w:rPr>
              <w:t>•</w:t>
            </w:r>
            <w:r w:rsidRPr="00196A36">
              <w:rPr>
                <w:rFonts w:ascii="Arial" w:hAnsi="Arial" w:cs="Arial"/>
                <w:sz w:val="24"/>
                <w:szCs w:val="24"/>
              </w:rPr>
              <w:t xml:space="preserve"> Curso de Cuidado de Enfermos, Discapacidad y Cuidado Infantil </w:t>
            </w:r>
            <w:r w:rsidRPr="00196A36">
              <w:rPr>
                <w:rFonts w:ascii="Arial" w:hAnsi="Arial" w:cs="Arial"/>
                <w:b/>
                <w:bCs/>
                <w:sz w:val="24"/>
                <w:szCs w:val="24"/>
              </w:rPr>
              <w:t>(SENCE)</w:t>
            </w:r>
            <w:r w:rsidR="0010001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1E4520F8" w14:textId="5D0E8C07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E5CC6D" w14:textId="77777777" w:rsidR="009442AA" w:rsidRDefault="009442AA" w:rsidP="006665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3D0CEF" w14:textId="043F13C3" w:rsidR="0066654C" w:rsidRPr="00196A36" w:rsidRDefault="0066654C" w:rsidP="0066654C">
            <w:pPr>
              <w:jc w:val="both"/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</w:pPr>
            <w:r w:rsidRPr="00196A36">
              <w:rPr>
                <w:rFonts w:ascii="Arial" w:hAnsi="Arial" w:cs="Arial"/>
                <w:b/>
                <w:bCs/>
                <w:color w:val="9A4168" w:themeColor="accent3" w:themeShade="BF"/>
                <w:sz w:val="24"/>
                <w:szCs w:val="24"/>
                <w:u w:val="single"/>
              </w:rPr>
              <w:t>Otros:</w:t>
            </w:r>
          </w:p>
          <w:p w14:paraId="0625E8EC" w14:textId="77777777" w:rsidR="0066654C" w:rsidRPr="00196A36" w:rsidRDefault="0066654C" w:rsidP="006665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654CC5" w14:textId="2EA5F98F" w:rsidR="0066654C" w:rsidRPr="00196A36" w:rsidRDefault="0066654C" w:rsidP="006665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6A36">
              <w:rPr>
                <w:rFonts w:ascii="Arial" w:hAnsi="Arial" w:cs="Arial"/>
                <w:color w:val="8A434E" w:themeColor="accent4" w:themeShade="BF"/>
                <w:sz w:val="24"/>
                <w:szCs w:val="24"/>
              </w:rPr>
              <w:t xml:space="preserve">• </w:t>
            </w:r>
            <w:r w:rsidRPr="00196A36">
              <w:rPr>
                <w:rFonts w:ascii="Arial" w:hAnsi="Arial" w:cs="Arial"/>
                <w:sz w:val="24"/>
                <w:szCs w:val="24"/>
              </w:rPr>
              <w:t>Manejo Nivel Medio de Computación.</w:t>
            </w:r>
          </w:p>
          <w:p w14:paraId="121EE2C1" w14:textId="45EDC368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6E3696" w14:textId="1830EF1D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51DE1D" w14:textId="67C2C950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B1E68B" w14:textId="61E62C39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63B7CB8" w14:textId="432C7BE8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9A3DB0" w14:textId="77777777" w:rsidR="00926267" w:rsidRPr="00196A36" w:rsidRDefault="00926267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D73A6FD" w14:textId="53DA9B7A" w:rsidR="00E71EDA" w:rsidRPr="00196A36" w:rsidRDefault="00E71EDA" w:rsidP="00E71EDA">
            <w:pPr>
              <w:pStyle w:val="Ttulo2"/>
              <w:jc w:val="both"/>
              <w:rPr>
                <w:rFonts w:ascii="Arial" w:hAnsi="Arial" w:cs="Arial"/>
                <w:color w:val="0072C7"/>
                <w:szCs w:val="24"/>
              </w:rPr>
            </w:pPr>
          </w:p>
          <w:p w14:paraId="6E0471E8" w14:textId="048B6E17" w:rsidR="00905C7E" w:rsidRPr="00196A36" w:rsidRDefault="00905C7E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0B28DE" w14:textId="7290B21D" w:rsidR="00E71EDA" w:rsidRPr="00196A36" w:rsidRDefault="00E71EDA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0DFCAB" w14:textId="77777777" w:rsidR="00E71EDA" w:rsidRPr="00196A36" w:rsidRDefault="00E71EDA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8182E6" w14:textId="6E728F49" w:rsidR="00E71EDA" w:rsidRPr="00196A36" w:rsidRDefault="00E71EDA" w:rsidP="00E71EDA">
            <w:pPr>
              <w:pStyle w:val="Listaconvietas"/>
              <w:numPr>
                <w:ilvl w:val="0"/>
                <w:numId w:val="0"/>
              </w:num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EFC42D" w14:textId="77777777" w:rsidR="00E71EDA" w:rsidRPr="00196A36" w:rsidRDefault="00E71EDA" w:rsidP="00E71EDA">
            <w:pPr>
              <w:pStyle w:val="Listaconvieta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AF9CE1B" w14:textId="1A3BDF40" w:rsidR="00905C7E" w:rsidRPr="00196A36" w:rsidRDefault="00905C7E" w:rsidP="00926267">
            <w:pPr>
              <w:pStyle w:val="Listaconvietas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C1870E" w14:textId="15B76565" w:rsidR="00905C7E" w:rsidRPr="00196A36" w:rsidRDefault="00905C7E" w:rsidP="00E71EDA">
            <w:pPr>
              <w:pStyle w:val="Ttulo2"/>
              <w:jc w:val="both"/>
              <w:rPr>
                <w:rFonts w:ascii="Arial" w:hAnsi="Arial" w:cs="Arial"/>
                <w:color w:val="0072C7"/>
                <w:szCs w:val="24"/>
              </w:rPr>
            </w:pPr>
          </w:p>
          <w:p w14:paraId="0767195A" w14:textId="252D4D3C" w:rsidR="00905C7E" w:rsidRPr="00196A36" w:rsidRDefault="00905C7E" w:rsidP="00E71E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C7E" w:rsidRPr="00196A36" w14:paraId="2F8AF0B5" w14:textId="77777777" w:rsidTr="00263907">
        <w:trPr>
          <w:trHeight w:val="1164"/>
        </w:trPr>
        <w:tc>
          <w:tcPr>
            <w:tcW w:w="719" w:type="dxa"/>
          </w:tcPr>
          <w:p w14:paraId="6CA848F0" w14:textId="77777777" w:rsidR="00905C7E" w:rsidRPr="00196A36" w:rsidRDefault="00905C7E" w:rsidP="00F03EF6">
            <w:pPr>
              <w:pStyle w:val="Textoindependiente"/>
              <w:kinsoku w:val="0"/>
              <w:overflowPunct w:val="0"/>
              <w:rPr>
                <w:rFonts w:ascii="Arial" w:hAnsi="Arial" w:cs="Arial"/>
                <w:color w:val="0F3955" w:themeColor="accent2"/>
                <w:sz w:val="24"/>
                <w:szCs w:val="24"/>
              </w:rPr>
            </w:pPr>
          </w:p>
        </w:tc>
        <w:tc>
          <w:tcPr>
            <w:tcW w:w="2941" w:type="dxa"/>
            <w:gridSpan w:val="2"/>
          </w:tcPr>
          <w:p w14:paraId="0F030372" w14:textId="77777777" w:rsidR="00905C7E" w:rsidRPr="00196A36" w:rsidRDefault="00905C7E" w:rsidP="00F03EF6">
            <w:pPr>
              <w:pStyle w:val="Textoindependiente"/>
              <w:kinsoku w:val="0"/>
              <w:overflowPunct w:val="0"/>
              <w:rPr>
                <w:rFonts w:ascii="Arial" w:hAnsi="Arial" w:cs="Arial"/>
                <w:color w:val="0F3955" w:themeColor="accent2"/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14:paraId="01A7E164" w14:textId="77777777" w:rsidR="00905C7E" w:rsidRPr="00196A36" w:rsidRDefault="00905C7E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207E7CEA" w14:textId="77777777" w:rsidR="00905C7E" w:rsidRPr="00196A36" w:rsidRDefault="00905C7E" w:rsidP="002224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C7E" w:rsidRPr="00196A36" w14:paraId="4985370D" w14:textId="77777777" w:rsidTr="00263907">
        <w:trPr>
          <w:trHeight w:val="543"/>
        </w:trPr>
        <w:tc>
          <w:tcPr>
            <w:tcW w:w="719" w:type="dxa"/>
          </w:tcPr>
          <w:p w14:paraId="00410A9D" w14:textId="77777777" w:rsidR="00905C7E" w:rsidRPr="00196A36" w:rsidRDefault="00905C7E" w:rsidP="00F03EF6">
            <w:pPr>
              <w:pStyle w:val="Informacin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A40E35E" w14:textId="77777777" w:rsidR="00905C7E" w:rsidRPr="00196A36" w:rsidRDefault="00905C7E" w:rsidP="00F03EF6">
            <w:pPr>
              <w:pStyle w:val="Informacin"/>
              <w:rPr>
                <w:rStyle w:val="Textoennegrita"/>
                <w:rFonts w:ascii="Arial" w:hAnsi="Arial" w:cs="Arial"/>
                <w:b w:val="0"/>
                <w:bCs w:val="0"/>
                <w:color w:val="666666"/>
                <w:sz w:val="24"/>
                <w:szCs w:val="24"/>
              </w:rPr>
            </w:pPr>
            <w:r w:rsidRPr="00196A36">
              <w:rPr>
                <w:rFonts w:ascii="Arial" w:hAnsi="Arial" w:cs="Arial"/>
                <w:noProof/>
                <w:sz w:val="24"/>
                <w:szCs w:val="24"/>
                <w:lang w:bidi="es-ES"/>
              </w:rPr>
              <mc:AlternateContent>
                <mc:Choice Requires="wpg">
                  <w:drawing>
                    <wp:inline distT="0" distB="0" distL="0" distR="0" wp14:anchorId="0DE993B9" wp14:editId="54D4DAA6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B8D42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N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065F636F" w14:textId="17E47CD3" w:rsidR="00905C7E" w:rsidRPr="00196A36" w:rsidRDefault="00905C7E" w:rsidP="00F03EF6">
            <w:pPr>
              <w:pStyle w:val="Informacin"/>
              <w:rPr>
                <w:rFonts w:ascii="Arial" w:hAnsi="Arial" w:cs="Arial"/>
                <w:sz w:val="24"/>
                <w:szCs w:val="24"/>
              </w:rPr>
            </w:pPr>
          </w:p>
          <w:p w14:paraId="14764E14" w14:textId="1790DDC0" w:rsidR="00905C7E" w:rsidRPr="00196A36" w:rsidRDefault="00FF5E4E" w:rsidP="00F03EF6">
            <w:pPr>
              <w:pStyle w:val="Informacin"/>
              <w:rPr>
                <w:rFonts w:ascii="Arial" w:hAnsi="Arial" w:cs="Arial"/>
                <w:sz w:val="24"/>
                <w:szCs w:val="24"/>
              </w:rPr>
            </w:pPr>
            <w:r w:rsidRPr="00196A36">
              <w:rPr>
                <w:rFonts w:ascii="Arial" w:hAnsi="Arial" w:cs="Arial"/>
                <w:sz w:val="24"/>
                <w:szCs w:val="24"/>
              </w:rPr>
              <w:t>Monte Fitz Roy #2589, Región Metropolitana Maipú</w:t>
            </w:r>
          </w:p>
        </w:tc>
        <w:tc>
          <w:tcPr>
            <w:tcW w:w="1029" w:type="dxa"/>
            <w:vMerge/>
          </w:tcPr>
          <w:p w14:paraId="199E03F3" w14:textId="77777777" w:rsidR="00905C7E" w:rsidRPr="00196A36" w:rsidRDefault="00905C7E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5E0A3AF8" w14:textId="77777777" w:rsidR="00905C7E" w:rsidRPr="00196A36" w:rsidRDefault="00905C7E" w:rsidP="005801E5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C7E" w:rsidRPr="00196A36" w14:paraId="41AE4BEA" w14:textId="77777777" w:rsidTr="00263907">
        <w:trPr>
          <w:trHeight w:val="183"/>
        </w:trPr>
        <w:tc>
          <w:tcPr>
            <w:tcW w:w="719" w:type="dxa"/>
          </w:tcPr>
          <w:p w14:paraId="169DCA56" w14:textId="77777777" w:rsidR="00905C7E" w:rsidRPr="00196A36" w:rsidRDefault="00905C7E" w:rsidP="00F03EF6">
            <w:pPr>
              <w:pStyle w:val="Sinespaciad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3E680C33" w14:textId="77777777" w:rsidR="00905C7E" w:rsidRPr="00196A36" w:rsidRDefault="00905C7E" w:rsidP="00F03EF6">
            <w:pPr>
              <w:pStyle w:val="Sinespaciad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14:paraId="38A8DAE4" w14:textId="77777777" w:rsidR="00905C7E" w:rsidRPr="00196A36" w:rsidRDefault="00905C7E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40E238EA" w14:textId="77777777" w:rsidR="00905C7E" w:rsidRPr="00196A36" w:rsidRDefault="00905C7E" w:rsidP="005801E5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C7E" w:rsidRPr="00196A36" w14:paraId="7FB3B21F" w14:textId="77777777" w:rsidTr="00263907">
        <w:trPr>
          <w:trHeight w:val="624"/>
        </w:trPr>
        <w:tc>
          <w:tcPr>
            <w:tcW w:w="719" w:type="dxa"/>
          </w:tcPr>
          <w:p w14:paraId="56A320DB" w14:textId="77777777" w:rsidR="00905C7E" w:rsidRPr="00196A36" w:rsidRDefault="00905C7E" w:rsidP="00F03EF6">
            <w:pPr>
              <w:pStyle w:val="Informacin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B304B06" w14:textId="77777777" w:rsidR="00905C7E" w:rsidRPr="00196A36" w:rsidRDefault="00905C7E" w:rsidP="00F03EF6">
            <w:pPr>
              <w:pStyle w:val="Informacin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196A36">
              <w:rPr>
                <w:rFonts w:ascii="Arial" w:hAnsi="Arial" w:cs="Arial"/>
                <w:noProof/>
                <w:sz w:val="24"/>
                <w:szCs w:val="24"/>
                <w:lang w:bidi="es-ES"/>
              </w:rPr>
              <mc:AlternateContent>
                <mc:Choice Requires="wpg">
                  <w:drawing>
                    <wp:inline distT="0" distB="0" distL="0" distR="0" wp14:anchorId="04D50639" wp14:editId="7B5C6C1B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63FB0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MRedT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16BAFA60" w14:textId="3C8ADD06" w:rsidR="00905C7E" w:rsidRPr="00196A36" w:rsidRDefault="00FF5E4E" w:rsidP="00F03EF6">
            <w:pPr>
              <w:pStyle w:val="Informacin"/>
              <w:rPr>
                <w:rFonts w:ascii="Arial" w:hAnsi="Arial" w:cs="Arial"/>
                <w:sz w:val="24"/>
                <w:szCs w:val="24"/>
              </w:rPr>
            </w:pPr>
            <w:r w:rsidRPr="00196A36">
              <w:rPr>
                <w:rFonts w:ascii="Arial" w:hAnsi="Arial" w:cs="Arial"/>
                <w:sz w:val="24"/>
                <w:szCs w:val="24"/>
              </w:rPr>
              <w:t>+569 86594993</w:t>
            </w:r>
          </w:p>
        </w:tc>
        <w:tc>
          <w:tcPr>
            <w:tcW w:w="1029" w:type="dxa"/>
            <w:vMerge/>
          </w:tcPr>
          <w:p w14:paraId="1E23FC82" w14:textId="77777777" w:rsidR="00905C7E" w:rsidRPr="00196A36" w:rsidRDefault="00905C7E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659AD394" w14:textId="77777777" w:rsidR="00905C7E" w:rsidRPr="00196A36" w:rsidRDefault="00905C7E" w:rsidP="005801E5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C7E" w:rsidRPr="00196A36" w14:paraId="615B0761" w14:textId="77777777" w:rsidTr="00263907">
        <w:trPr>
          <w:trHeight w:val="183"/>
        </w:trPr>
        <w:tc>
          <w:tcPr>
            <w:tcW w:w="719" w:type="dxa"/>
          </w:tcPr>
          <w:p w14:paraId="2BC55BE7" w14:textId="77777777" w:rsidR="00905C7E" w:rsidRPr="00196A36" w:rsidRDefault="00905C7E" w:rsidP="00F03EF6">
            <w:pPr>
              <w:pStyle w:val="Sinespaciad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4D638482" w14:textId="77777777" w:rsidR="00905C7E" w:rsidRPr="00196A36" w:rsidRDefault="00905C7E" w:rsidP="00F03EF6">
            <w:pPr>
              <w:pStyle w:val="Sinespaciad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14:paraId="7DDF5606" w14:textId="77777777" w:rsidR="00905C7E" w:rsidRPr="00196A36" w:rsidRDefault="00905C7E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7BF42C79" w14:textId="77777777" w:rsidR="00905C7E" w:rsidRPr="00196A36" w:rsidRDefault="00905C7E" w:rsidP="005801E5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C7E" w:rsidRPr="00196A36" w14:paraId="33E1FE9C" w14:textId="77777777" w:rsidTr="00263907">
        <w:trPr>
          <w:trHeight w:val="633"/>
        </w:trPr>
        <w:tc>
          <w:tcPr>
            <w:tcW w:w="719" w:type="dxa"/>
          </w:tcPr>
          <w:p w14:paraId="7C3703F4" w14:textId="77777777" w:rsidR="00905C7E" w:rsidRPr="00196A36" w:rsidRDefault="00905C7E" w:rsidP="00F03EF6">
            <w:pPr>
              <w:pStyle w:val="Informacin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59FA12C" w14:textId="77777777" w:rsidR="00905C7E" w:rsidRPr="00196A36" w:rsidRDefault="00905C7E" w:rsidP="00F03EF6">
            <w:pPr>
              <w:pStyle w:val="Informacin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196A36">
              <w:rPr>
                <w:rFonts w:ascii="Arial" w:hAnsi="Arial" w:cs="Arial"/>
                <w:noProof/>
                <w:sz w:val="24"/>
                <w:szCs w:val="24"/>
                <w:lang w:bidi="es-ES"/>
              </w:rPr>
              <mc:AlternateContent>
                <mc:Choice Requires="wpg">
                  <w:drawing>
                    <wp:inline distT="0" distB="0" distL="0" distR="0" wp14:anchorId="23AC38E1" wp14:editId="210EC6F6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128A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37F706CD" w14:textId="7C164409" w:rsidR="00905C7E" w:rsidRPr="00196A36" w:rsidRDefault="00FF5E4E" w:rsidP="00F03EF6">
            <w:pPr>
              <w:pStyle w:val="Informacin"/>
              <w:rPr>
                <w:rFonts w:ascii="Arial" w:hAnsi="Arial" w:cs="Arial"/>
                <w:sz w:val="24"/>
                <w:szCs w:val="24"/>
              </w:rPr>
            </w:pPr>
            <w:r w:rsidRPr="00196A36">
              <w:rPr>
                <w:rFonts w:ascii="Arial" w:hAnsi="Arial" w:cs="Arial"/>
                <w:sz w:val="24"/>
                <w:szCs w:val="24"/>
              </w:rPr>
              <w:t>nicolconcha31@gmail.com</w:t>
            </w:r>
          </w:p>
        </w:tc>
        <w:tc>
          <w:tcPr>
            <w:tcW w:w="1029" w:type="dxa"/>
            <w:vMerge/>
          </w:tcPr>
          <w:p w14:paraId="1ACCBCF1" w14:textId="77777777" w:rsidR="00905C7E" w:rsidRPr="00196A36" w:rsidRDefault="00905C7E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3B79348E" w14:textId="77777777" w:rsidR="00905C7E" w:rsidRPr="00196A36" w:rsidRDefault="00905C7E" w:rsidP="005801E5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C7E" w:rsidRPr="00196A36" w14:paraId="5EE01235" w14:textId="77777777" w:rsidTr="00263907">
        <w:trPr>
          <w:trHeight w:val="174"/>
        </w:trPr>
        <w:tc>
          <w:tcPr>
            <w:tcW w:w="719" w:type="dxa"/>
          </w:tcPr>
          <w:p w14:paraId="7FF16409" w14:textId="77777777" w:rsidR="00905C7E" w:rsidRPr="00196A36" w:rsidRDefault="00905C7E" w:rsidP="00F03EF6">
            <w:pPr>
              <w:pStyle w:val="Sinespaciad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6A97A467" w14:textId="77777777" w:rsidR="00905C7E" w:rsidRPr="00196A36" w:rsidRDefault="00905C7E" w:rsidP="00F03EF6">
            <w:pPr>
              <w:pStyle w:val="Sinespaciad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14:paraId="568AFC6D" w14:textId="77777777" w:rsidR="00905C7E" w:rsidRPr="00196A36" w:rsidRDefault="00905C7E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2D02C8DA" w14:textId="77777777" w:rsidR="00905C7E" w:rsidRPr="00196A36" w:rsidRDefault="00905C7E" w:rsidP="005801E5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C7E" w:rsidRPr="00196A36" w14:paraId="5E167728" w14:textId="77777777" w:rsidTr="00263907">
        <w:trPr>
          <w:trHeight w:val="2448"/>
        </w:trPr>
        <w:tc>
          <w:tcPr>
            <w:tcW w:w="719" w:type="dxa"/>
          </w:tcPr>
          <w:p w14:paraId="4DCDE222" w14:textId="77777777" w:rsidR="00905C7E" w:rsidRPr="00196A36" w:rsidRDefault="00905C7E" w:rsidP="00F03EF6">
            <w:pPr>
              <w:rPr>
                <w:rFonts w:ascii="Arial" w:hAnsi="Arial" w:cs="Arial"/>
                <w:color w:val="0F3955" w:themeColor="accent2"/>
                <w:sz w:val="24"/>
                <w:szCs w:val="24"/>
              </w:rPr>
            </w:pPr>
          </w:p>
        </w:tc>
        <w:tc>
          <w:tcPr>
            <w:tcW w:w="2941" w:type="dxa"/>
            <w:gridSpan w:val="2"/>
          </w:tcPr>
          <w:p w14:paraId="6E691A80" w14:textId="77777777" w:rsidR="00905C7E" w:rsidRPr="00196A36" w:rsidRDefault="00905C7E" w:rsidP="00F03EF6">
            <w:pPr>
              <w:rPr>
                <w:rFonts w:ascii="Arial" w:hAnsi="Arial" w:cs="Arial"/>
                <w:color w:val="0F3955" w:themeColor="accent2"/>
                <w:sz w:val="24"/>
                <w:szCs w:val="24"/>
              </w:rPr>
            </w:pPr>
          </w:p>
        </w:tc>
        <w:tc>
          <w:tcPr>
            <w:tcW w:w="1029" w:type="dxa"/>
          </w:tcPr>
          <w:p w14:paraId="512A8CC5" w14:textId="77777777" w:rsidR="00905C7E" w:rsidRPr="00196A36" w:rsidRDefault="00905C7E" w:rsidP="002224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68674D89" w14:textId="77777777" w:rsidR="00905C7E" w:rsidRPr="00196A36" w:rsidRDefault="00905C7E" w:rsidP="002224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E61313" w14:textId="77777777" w:rsidR="007F5B63" w:rsidRPr="00196A36" w:rsidRDefault="007F5B63" w:rsidP="006D79A8">
      <w:pPr>
        <w:pStyle w:val="Textoindependiente"/>
        <w:rPr>
          <w:rFonts w:ascii="Arial" w:hAnsi="Arial" w:cs="Arial"/>
          <w:sz w:val="24"/>
          <w:szCs w:val="24"/>
        </w:rPr>
      </w:pPr>
    </w:p>
    <w:sectPr w:rsidR="007F5B63" w:rsidRPr="00196A36" w:rsidSect="00B90133">
      <w:headerReference w:type="default" r:id="rId18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3A0ED" w14:textId="77777777" w:rsidR="00BF4308" w:rsidRDefault="00BF4308" w:rsidP="00590471">
      <w:r>
        <w:separator/>
      </w:r>
    </w:p>
  </w:endnote>
  <w:endnote w:type="continuationSeparator" w:id="0">
    <w:p w14:paraId="392298B8" w14:textId="77777777" w:rsidR="00BF4308" w:rsidRDefault="00BF4308" w:rsidP="00590471">
      <w:r>
        <w:continuationSeparator/>
      </w:r>
    </w:p>
  </w:endnote>
  <w:endnote w:type="continuationNotice" w:id="1">
    <w:p w14:paraId="4F6B12F2" w14:textId="77777777" w:rsidR="004845E3" w:rsidRDefault="004845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F28B0" w14:textId="77777777" w:rsidR="00BF4308" w:rsidRDefault="00BF4308" w:rsidP="00590471">
      <w:r>
        <w:separator/>
      </w:r>
    </w:p>
  </w:footnote>
  <w:footnote w:type="continuationSeparator" w:id="0">
    <w:p w14:paraId="0C3AE857" w14:textId="77777777" w:rsidR="00BF4308" w:rsidRDefault="00BF4308" w:rsidP="00590471">
      <w:r>
        <w:continuationSeparator/>
      </w:r>
    </w:p>
  </w:footnote>
  <w:footnote w:type="continuationNotice" w:id="1">
    <w:p w14:paraId="422D49A1" w14:textId="77777777" w:rsidR="004845E3" w:rsidRDefault="004845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A6B02" w14:textId="77777777" w:rsidR="00BF4308" w:rsidRDefault="00BF4308" w:rsidP="00060042">
    <w:pPr>
      <w:pStyle w:val="Textoindependiente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B8A03B" wp14:editId="0FE7CCDB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8CB23C" id="Grupo 26" o:spid="_x0000_s1026" alt="&quot;&quot;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UCpJJYnBJ4GikSTY3lAqYgGJhKVY3mY&#10;HMsDSkU0MJGoHMvD5FgeyrGEwOoF5VgeJsfygFLJbWByLA/lWELgVUGRaHIsD+VYQuBpoEg0OZaH&#10;ciwh8DRQJJocy0M5lhBYGijH8jA5lodyLCHwNFAkmhzLQzmWEHgaKBJNjuWhHEsIPA0UiSbH8lCO&#10;JQSeBopEk2N5KMcSAkeDp3IsIfAyEI7laXIsT+VYQuBpILPz0+RYnsqxhMDTQGbnp8mxPJVjCYGn&#10;gawTnybH8lSOJQSeBrJOf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788;top:-2286;width:75889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upo 12" o:spid="_x0000_s1031" style="position:absolute;left:25012;top:13982;width:59464;height:95498" coordorigin="-28430,-47691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1820;top:10729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2125;top:13994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0260;top:10342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3975;top:19103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8430;top:-47691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4174;top:9762;width:2808;height:27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E4E"/>
    <w:rsid w:val="000103E7"/>
    <w:rsid w:val="00060042"/>
    <w:rsid w:val="0008685D"/>
    <w:rsid w:val="000E1F89"/>
    <w:rsid w:val="00100011"/>
    <w:rsid w:val="00112FD7"/>
    <w:rsid w:val="00150ABD"/>
    <w:rsid w:val="00196A36"/>
    <w:rsid w:val="00222466"/>
    <w:rsid w:val="002331D4"/>
    <w:rsid w:val="00263907"/>
    <w:rsid w:val="00267F6A"/>
    <w:rsid w:val="00276026"/>
    <w:rsid w:val="002B4549"/>
    <w:rsid w:val="002D574B"/>
    <w:rsid w:val="002D5BB2"/>
    <w:rsid w:val="00310F17"/>
    <w:rsid w:val="003326CB"/>
    <w:rsid w:val="00376291"/>
    <w:rsid w:val="00380FD1"/>
    <w:rsid w:val="00383D02"/>
    <w:rsid w:val="004845E3"/>
    <w:rsid w:val="004E158A"/>
    <w:rsid w:val="0052071A"/>
    <w:rsid w:val="00565C77"/>
    <w:rsid w:val="0056708E"/>
    <w:rsid w:val="005801E5"/>
    <w:rsid w:val="00590471"/>
    <w:rsid w:val="005D01FA"/>
    <w:rsid w:val="0066654C"/>
    <w:rsid w:val="006D79A8"/>
    <w:rsid w:val="007272F8"/>
    <w:rsid w:val="00752578"/>
    <w:rsid w:val="007575B6"/>
    <w:rsid w:val="007F5B63"/>
    <w:rsid w:val="00801697"/>
    <w:rsid w:val="00803A0A"/>
    <w:rsid w:val="00846CB9"/>
    <w:rsid w:val="008A1E6E"/>
    <w:rsid w:val="008B4AD4"/>
    <w:rsid w:val="008C2CFC"/>
    <w:rsid w:val="008F0CE9"/>
    <w:rsid w:val="00905C7E"/>
    <w:rsid w:val="00912DC8"/>
    <w:rsid w:val="00926267"/>
    <w:rsid w:val="009442AA"/>
    <w:rsid w:val="009475DC"/>
    <w:rsid w:val="00967B93"/>
    <w:rsid w:val="009B6A60"/>
    <w:rsid w:val="00A31464"/>
    <w:rsid w:val="00A31B16"/>
    <w:rsid w:val="00A82A95"/>
    <w:rsid w:val="00AA78C1"/>
    <w:rsid w:val="00AB3DB3"/>
    <w:rsid w:val="00AC6C7E"/>
    <w:rsid w:val="00B30AC0"/>
    <w:rsid w:val="00B6466C"/>
    <w:rsid w:val="00B90133"/>
    <w:rsid w:val="00BF4308"/>
    <w:rsid w:val="00C14078"/>
    <w:rsid w:val="00CE1E3D"/>
    <w:rsid w:val="00D053FA"/>
    <w:rsid w:val="00D7389E"/>
    <w:rsid w:val="00D90093"/>
    <w:rsid w:val="00DC4AEC"/>
    <w:rsid w:val="00E26AED"/>
    <w:rsid w:val="00E66508"/>
    <w:rsid w:val="00E71EDA"/>
    <w:rsid w:val="00E73AB8"/>
    <w:rsid w:val="00E90A60"/>
    <w:rsid w:val="00ED47F7"/>
    <w:rsid w:val="00EE7E09"/>
    <w:rsid w:val="00F0223C"/>
    <w:rsid w:val="00F03EF6"/>
    <w:rsid w:val="00F13761"/>
    <w:rsid w:val="00F3235D"/>
    <w:rsid w:val="00F878BD"/>
    <w:rsid w:val="00FC03FE"/>
    <w:rsid w:val="00FE7401"/>
    <w:rsid w:val="00FF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8AAAF5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263907"/>
    <w:pPr>
      <w:kinsoku w:val="0"/>
      <w:overflowPunct w:val="0"/>
      <w:spacing w:before="20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F0223C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EE7E09"/>
    <w:rPr>
      <w:rFonts w:asciiTheme="minorHAnsi" w:hAnsiTheme="minorHAnsi" w:cs="Georgia"/>
    </w:rPr>
  </w:style>
  <w:style w:type="character" w:customStyle="1" w:styleId="Ttulo1Car">
    <w:name w:val="Título 1 Car"/>
    <w:basedOn w:val="Fuentedeprrafopredeter"/>
    <w:link w:val="Ttulo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aconcuadrcula">
    <w:name w:val="Table Grid"/>
    <w:basedOn w:val="Tabla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Fechas">
    <w:name w:val="Fechas"/>
    <w:basedOn w:val="Textoindependiente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F0223C"/>
    <w:rPr>
      <w:b/>
      <w:bCs/>
      <w:color w:val="B2606E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222466"/>
    <w:rPr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222466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inespaciado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263907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aconvietas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Nombredelaescuela">
    <w:name w:val="Nombre de la escuela"/>
    <w:basedOn w:val="Normal"/>
    <w:uiPriority w:val="1"/>
    <w:rsid w:val="00905C7E"/>
    <w:rPr>
      <w:rFonts w:cs="Calibri"/>
      <w:b/>
    </w:rPr>
  </w:style>
  <w:style w:type="paragraph" w:styleId="Revisin">
    <w:name w:val="Revision"/>
    <w:hidden/>
    <w:uiPriority w:val="99"/>
    <w:semiHidden/>
    <w:rsid w:val="00D73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a8\AppData\Roaming\Microsoft\Templates\Curr&#237;culum%20v&#237;tae%20conjunto%20rosa.dotx" TargetMode="External"/></Relationship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8198883-E2C6-4225-A572-E15CD90B78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conjunto rosa</Template>
  <TotalTime>0</TotalTime>
  <Pages>3</Pages>
  <Words>322</Words>
  <Characters>2045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2021-01-31T18:02:00Z</dcterms:created>
  <dcterms:modified xsi:type="dcterms:W3CDTF">2021-02-03T19:47:00Z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