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Y="-405"/>
        <w:tblW w:w="10773" w:type="dxa"/>
        <w:tblLayout w:type="fixed"/>
        <w:tblCellMar>
          <w:left w:w="115" w:type="dxa"/>
          <w:right w:w="115" w:type="dxa"/>
        </w:tblCellMar>
        <w:tblLook w:val="04A0" w:firstRow="1" w:lastRow="0" w:firstColumn="1" w:lastColumn="0" w:noHBand="0" w:noVBand="1"/>
      </w:tblPr>
      <w:tblGrid>
        <w:gridCol w:w="3504"/>
        <w:gridCol w:w="700"/>
        <w:gridCol w:w="6569"/>
      </w:tblGrid>
      <w:tr w:rsidR="001B2ABD" w:rsidRPr="0059649E" w14:paraId="19D8B2AC" w14:textId="77777777" w:rsidTr="00203DB4">
        <w:trPr>
          <w:trHeight w:val="3261"/>
        </w:trPr>
        <w:tc>
          <w:tcPr>
            <w:tcW w:w="3504" w:type="dxa"/>
            <w:vAlign w:val="bottom"/>
          </w:tcPr>
          <w:p w14:paraId="1E2295B5" w14:textId="61DF4D4D" w:rsidR="001B2ABD" w:rsidRPr="0059649E" w:rsidRDefault="00203DB4" w:rsidP="00203DB4">
            <w:pPr>
              <w:tabs>
                <w:tab w:val="left" w:pos="990"/>
              </w:tabs>
              <w:jc w:val="center"/>
            </w:pPr>
            <w:r>
              <w:rPr>
                <w:noProof/>
                <w:lang w:val="en-US" w:eastAsia="zh-CN"/>
              </w:rPr>
              <w:drawing>
                <wp:anchor distT="0" distB="0" distL="114300" distR="114300" simplePos="0" relativeHeight="251663360" behindDoc="0" locked="0" layoutInCell="1" allowOverlap="1" wp14:anchorId="4EA56820" wp14:editId="6F7F7CCB">
                  <wp:simplePos x="828675" y="561975"/>
                  <wp:positionH relativeFrom="margin">
                    <wp:posOffset>162560</wp:posOffset>
                  </wp:positionH>
                  <wp:positionV relativeFrom="margin">
                    <wp:posOffset>466725</wp:posOffset>
                  </wp:positionV>
                  <wp:extent cx="1735455" cy="2314575"/>
                  <wp:effectExtent l="38100" t="38100" r="93345" b="104775"/>
                  <wp:wrapSquare wrapText="bothSides"/>
                  <wp:docPr id="8" name="Imagen 8" descr="Una persona con el cabello lar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persona con el cabello largo&#10;&#10;Descripción generada automáticamente"/>
                          <pic:cNvPicPr/>
                        </pic:nvPicPr>
                        <pic:blipFill>
                          <a:blip r:embed="rId9">
                            <a:duotone>
                              <a:prstClr val="black"/>
                              <a:schemeClr val="accent2">
                                <a:tint val="45000"/>
                                <a:satMod val="400000"/>
                              </a:schemeClr>
                            </a:duotone>
                            <a:alphaModFix/>
                            <a:extLst>
                              <a:ext uri="{BEBA8EAE-BF5A-486C-A8C5-ECC9F3942E4B}">
                                <a14:imgProps xmlns:a14="http://schemas.microsoft.com/office/drawing/2010/main">
                                  <a14:imgLayer r:embed="rId10">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735455" cy="231457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B2ABD" w:rsidRPr="0059649E">
              <w:rPr>
                <w:noProof/>
                <w:lang w:val="en-US" w:eastAsia="zh-CN"/>
              </w:rPr>
              <mc:AlternateContent>
                <mc:Choice Requires="wps">
                  <w:drawing>
                    <wp:anchor distT="0" distB="0" distL="114300" distR="114300" simplePos="0" relativeHeight="251662336" behindDoc="1" locked="0" layoutInCell="1" allowOverlap="1" wp14:anchorId="65D7950F" wp14:editId="25BF3D5F">
                      <wp:simplePos x="0" y="0"/>
                      <wp:positionH relativeFrom="column">
                        <wp:posOffset>961390</wp:posOffset>
                      </wp:positionH>
                      <wp:positionV relativeFrom="paragraph">
                        <wp:posOffset>1825625</wp:posOffset>
                      </wp:positionV>
                      <wp:extent cx="123825" cy="923925"/>
                      <wp:effectExtent l="19050" t="19050" r="47625" b="47625"/>
                      <wp:wrapSquare wrapText="bothSides"/>
                      <wp:docPr id="2" name="Óvalo 2"/>
                      <wp:cNvGraphicFramePr/>
                      <a:graphic xmlns:a="http://schemas.openxmlformats.org/drawingml/2006/main">
                        <a:graphicData uri="http://schemas.microsoft.com/office/word/2010/wordprocessingShape">
                          <wps:wsp>
                            <wps:cNvSpPr/>
                            <wps:spPr>
                              <a:xfrm flipH="1">
                                <a:off x="0" y="0"/>
                                <a:ext cx="123825" cy="923925"/>
                              </a:xfrm>
                              <a:prstGeom prst="ellipse">
                                <a:avLst/>
                              </a:prstGeom>
                              <a:blipFill dpi="0" rotWithShape="1">
                                <a:blip r:embed="rId11" cstate="screen">
                                  <a:extLst>
                                    <a:ext uri="{28A0092B-C50C-407E-A947-70E740481C1C}">
                                      <a14:useLocalDpi xmlns:a14="http://schemas.microsoft.com/office/drawing/2010/main"/>
                                    </a:ext>
                                  </a:extLst>
                                </a:blip>
                                <a:srcRect/>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03A2A" w14:textId="7B8E06F2" w:rsidR="00EE4C8D" w:rsidRPr="00EE4C8D" w:rsidRDefault="00EE4C8D" w:rsidP="00203DB4">
                                  <w:pP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7950F" id="Óvalo 2" o:spid="_x0000_s1026" style="position:absolute;left:0;text-align:left;margin-left:75.7pt;margin-top:143.75pt;width:9.75pt;height:72.75pt;flip:x;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" strokecolor="#94b6d2 [3204]" strokeweight="5pt">
                      <v:fill r:id="rId12" o:title="" recolor="t" rotate="t" type="frame"/>
                      <v:stroke joinstyle="miter"/>
                      <v:textbox>
                        <w:txbxContent>
                          <w:p w14:paraId="5A003A2A" w14:textId="7B8E06F2" w:rsidR="00EE4C8D" w:rsidRPr="00EE4C8D" w:rsidRDefault="00EE4C8D" w:rsidP="00203DB4">
                            <w:pPr>
                              <w:rPr>
                                <w:lang w:val="es-ES_tradnl"/>
                              </w:rPr>
                            </w:pPr>
                          </w:p>
                        </w:txbxContent>
                      </v:textbox>
                      <w10:wrap type="square"/>
                    </v:oval>
                  </w:pict>
                </mc:Fallback>
              </mc:AlternateContent>
            </w:r>
          </w:p>
        </w:tc>
        <w:tc>
          <w:tcPr>
            <w:tcW w:w="700" w:type="dxa"/>
          </w:tcPr>
          <w:p w14:paraId="2FD5F1FC" w14:textId="1B00C5B0" w:rsidR="001B2ABD" w:rsidRPr="0059649E" w:rsidRDefault="001B2ABD" w:rsidP="00203DB4">
            <w:pPr>
              <w:tabs>
                <w:tab w:val="left" w:pos="990"/>
              </w:tabs>
            </w:pPr>
          </w:p>
        </w:tc>
        <w:tc>
          <w:tcPr>
            <w:tcW w:w="6569" w:type="dxa"/>
            <w:vAlign w:val="bottom"/>
          </w:tcPr>
          <w:p w14:paraId="3DB110FC" w14:textId="24E8F85E" w:rsidR="001B2ABD" w:rsidRPr="0059649E" w:rsidRDefault="00181A2F" w:rsidP="00203DB4">
            <w:pPr>
              <w:pStyle w:val="Ttulo"/>
            </w:pPr>
            <w:r>
              <w:t>rocio navarro</w:t>
            </w:r>
          </w:p>
          <w:p w14:paraId="4CE5757A" w14:textId="3C85DDD4" w:rsidR="001B2ABD" w:rsidRPr="0059649E" w:rsidRDefault="001B2ABD" w:rsidP="00203DB4">
            <w:pPr>
              <w:pStyle w:val="Subttulo"/>
            </w:pPr>
          </w:p>
        </w:tc>
      </w:tr>
      <w:tr w:rsidR="001B2ABD" w:rsidRPr="0059649E" w14:paraId="7D22F7E7" w14:textId="77777777" w:rsidTr="00203DB4">
        <w:trPr>
          <w:trHeight w:val="10065"/>
        </w:trPr>
        <w:tc>
          <w:tcPr>
            <w:tcW w:w="3504" w:type="dxa"/>
          </w:tcPr>
          <w:p w14:paraId="294B32CC" w14:textId="38C7A8AA" w:rsidR="001B2ABD" w:rsidRDefault="005660CE" w:rsidP="00203DB4">
            <w:pPr>
              <w:pStyle w:val="Ttulo3"/>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caps w:val="0"/>
                <w:noProof/>
                <w:color w:val="DD8047" w:themeColor="accent2"/>
                <w:sz w:val="24"/>
                <w:szCs w:val="28"/>
              </w:rPr>
              <mc:AlternateContent>
                <mc:Choice Requires="wps">
                  <w:drawing>
                    <wp:anchor distT="0" distB="0" distL="114300" distR="114300" simplePos="0" relativeHeight="251659264" behindDoc="0" locked="0" layoutInCell="1" allowOverlap="1" wp14:anchorId="5E9E5BD2" wp14:editId="314988F8">
                      <wp:simplePos x="0" y="0"/>
                      <wp:positionH relativeFrom="column">
                        <wp:posOffset>27939</wp:posOffset>
                      </wp:positionH>
                      <wp:positionV relativeFrom="paragraph">
                        <wp:posOffset>377824</wp:posOffset>
                      </wp:positionV>
                      <wp:extent cx="1990725" cy="9525"/>
                      <wp:effectExtent l="19050" t="38100" r="66675" b="104775"/>
                      <wp:wrapNone/>
                      <wp:docPr id="3" name="Conector recto 3"/>
                      <wp:cNvGraphicFramePr/>
                      <a:graphic xmlns:a="http://schemas.openxmlformats.org/drawingml/2006/main">
                        <a:graphicData uri="http://schemas.microsoft.com/office/word/2010/wordprocessingShape">
                          <wps:wsp>
                            <wps:cNvCnPr/>
                            <wps:spPr>
                              <a:xfrm flipV="1">
                                <a:off x="0" y="0"/>
                                <a:ext cx="1990725" cy="9525"/>
                              </a:xfrm>
                              <a:prstGeom prst="line">
                                <a:avLst/>
                              </a:prstGeom>
                              <a:ln>
                                <a:solidFill>
                                  <a:schemeClr val="bg1">
                                    <a:lumMod val="50000"/>
                                  </a:schemeClr>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3A0FB" id="Conector recto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29.75pt" to="158.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" strokecolor="#7f7f7f [1612]" strokeweight=".5pt">
                      <v:stroke joinstyle="miter"/>
                      <v:shadow on="t" color="black" opacity="26214f" origin="-.5,-.5" offset=".74836mm,.74836mm"/>
                    </v:line>
                  </w:pict>
                </mc:Fallback>
              </mc:AlternateContent>
            </w:r>
            <w:r w:rsidR="00966056" w:rsidRPr="00966056">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 E R F I L</w:t>
            </w:r>
          </w:p>
          <w:p w14:paraId="487BA973" w14:textId="77777777" w:rsidR="005660CE" w:rsidRPr="005660CE" w:rsidRDefault="005660CE" w:rsidP="00203DB4"/>
          <w:p w14:paraId="1185278E" w14:textId="24CA0089" w:rsidR="00036450" w:rsidRPr="0059649E" w:rsidRDefault="003355BA" w:rsidP="00203DB4">
            <w:r>
              <w:t>Desempeñarme, ofrecer y desarrollar todas mis capacidades para el cumplimiento de los objetivos del área asignada. Además, adquirir nuevos conocimientos con el fin de conseguir un gran paso en mi superación personal por ser parte de su equipo de trabajo.</w:t>
            </w:r>
          </w:p>
          <w:p w14:paraId="3C4B3798" w14:textId="77777777" w:rsidR="00036450" w:rsidRPr="0059649E" w:rsidRDefault="00036450" w:rsidP="00203DB4"/>
          <w:p w14:paraId="2CA0A739" w14:textId="43ED1EB8" w:rsidR="00036450" w:rsidRDefault="005660CE" w:rsidP="00203DB4">
            <w:pPr>
              <w:pStyle w:val="Ttulo3"/>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caps w:val="0"/>
                <w:noProof/>
                <w:color w:val="DD8047" w:themeColor="accent2"/>
                <w:sz w:val="24"/>
                <w:szCs w:val="28"/>
              </w:rPr>
              <mc:AlternateContent>
                <mc:Choice Requires="wps">
                  <w:drawing>
                    <wp:anchor distT="0" distB="0" distL="114300" distR="114300" simplePos="0" relativeHeight="251660288" behindDoc="0" locked="0" layoutInCell="1" allowOverlap="1" wp14:anchorId="7AC0645D" wp14:editId="6C214E7B">
                      <wp:simplePos x="0" y="0"/>
                      <wp:positionH relativeFrom="column">
                        <wp:posOffset>18415</wp:posOffset>
                      </wp:positionH>
                      <wp:positionV relativeFrom="paragraph">
                        <wp:posOffset>400685</wp:posOffset>
                      </wp:positionV>
                      <wp:extent cx="1981200" cy="28575"/>
                      <wp:effectExtent l="19050" t="38100" r="114300" b="104775"/>
                      <wp:wrapNone/>
                      <wp:docPr id="4" name="Conector recto 4"/>
                      <wp:cNvGraphicFramePr/>
                      <a:graphic xmlns:a="http://schemas.openxmlformats.org/drawingml/2006/main">
                        <a:graphicData uri="http://schemas.microsoft.com/office/word/2010/wordprocessingShape">
                          <wps:wsp>
                            <wps:cNvCnPr/>
                            <wps:spPr>
                              <a:xfrm flipV="1">
                                <a:off x="0" y="0"/>
                                <a:ext cx="1981200" cy="28575"/>
                              </a:xfrm>
                              <a:prstGeom prst="line">
                                <a:avLst/>
                              </a:prstGeom>
                              <a:ln>
                                <a:solidFill>
                                  <a:schemeClr val="bg1">
                                    <a:lumMod val="50000"/>
                                  </a:schemeClr>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50D148" id="Conector recto 4"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45pt,31.55pt" to="157.4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" strokecolor="#7f7f7f [1612]" strokeweight=".5pt">
                      <v:stroke joinstyle="miter"/>
                      <v:shadow on="t" color="black" opacity="26214f" origin="-.5,-.5" offset=".74836mm,.74836mm"/>
                    </v:line>
                  </w:pict>
                </mc:Fallback>
              </mc:AlternateContent>
            </w:r>
            <w:r w:rsidR="00966056" w:rsidRPr="00966056">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C O N T A C T O</w:t>
            </w:r>
          </w:p>
          <w:p w14:paraId="21F51E90" w14:textId="53A22D1D" w:rsidR="005660CE" w:rsidRDefault="005660CE" w:rsidP="00203DB4"/>
          <w:p w14:paraId="0FA99139" w14:textId="77777777" w:rsidR="005660CE" w:rsidRPr="005660CE" w:rsidRDefault="005660CE" w:rsidP="00203DB4"/>
          <w:p w14:paraId="4E63F25A" w14:textId="1D93FF6E" w:rsidR="003355BA" w:rsidRDefault="003355BA" w:rsidP="00203DB4">
            <w:pPr>
              <w:rPr>
                <w:rStyle w:val="Hipervnculo"/>
                <w:color w:val="auto"/>
                <w:szCs w:val="18"/>
              </w:rPr>
            </w:pPr>
            <w:r w:rsidRPr="00966056">
              <w:rPr>
                <w:rStyle w:val="Hipervnculo"/>
                <w:color w:val="auto"/>
                <w:szCs w:val="18"/>
              </w:rPr>
              <w:t>TELÉFONO:</w:t>
            </w:r>
          </w:p>
          <w:p w14:paraId="6B55542A" w14:textId="0B63AA9C" w:rsidR="003355BA" w:rsidRDefault="003355BA" w:rsidP="00203DB4">
            <w:pPr>
              <w:rPr>
                <w:rStyle w:val="Hipervnculo"/>
                <w:color w:val="auto"/>
                <w:szCs w:val="18"/>
              </w:rPr>
            </w:pPr>
            <w:r w:rsidRPr="00966056">
              <w:rPr>
                <w:rStyle w:val="Hipervnculo"/>
                <w:color w:val="auto"/>
                <w:szCs w:val="18"/>
              </w:rPr>
              <w:t>3518166748</w:t>
            </w:r>
          </w:p>
          <w:p w14:paraId="0994DFE4" w14:textId="77777777" w:rsidR="00966056" w:rsidRPr="00966056" w:rsidRDefault="00966056" w:rsidP="00203DB4">
            <w:pPr>
              <w:rPr>
                <w:rStyle w:val="Hipervnculo"/>
                <w:color w:val="auto"/>
                <w:szCs w:val="18"/>
              </w:rPr>
            </w:pPr>
          </w:p>
          <w:p w14:paraId="438AB78F" w14:textId="77777777" w:rsidR="003355BA" w:rsidRPr="00966056" w:rsidRDefault="003355BA" w:rsidP="00203DB4">
            <w:pPr>
              <w:rPr>
                <w:rStyle w:val="Hipervnculo"/>
                <w:color w:val="auto"/>
                <w:szCs w:val="18"/>
              </w:rPr>
            </w:pPr>
            <w:r w:rsidRPr="00966056">
              <w:rPr>
                <w:rStyle w:val="Hipervnculo"/>
                <w:color w:val="auto"/>
                <w:szCs w:val="18"/>
              </w:rPr>
              <w:t>UBICACIÓN:</w:t>
            </w:r>
          </w:p>
          <w:p w14:paraId="3BB0BCCB" w14:textId="2F5DF0AA" w:rsidR="003355BA" w:rsidRDefault="003355BA" w:rsidP="00203DB4">
            <w:pPr>
              <w:rPr>
                <w:rStyle w:val="Hipervnculo"/>
                <w:color w:val="auto"/>
                <w:szCs w:val="18"/>
              </w:rPr>
            </w:pPr>
            <w:r w:rsidRPr="00966056">
              <w:rPr>
                <w:rStyle w:val="Hipervnculo"/>
                <w:color w:val="auto"/>
                <w:szCs w:val="18"/>
              </w:rPr>
              <w:t>Córdoba, Argentina, 5008</w:t>
            </w:r>
          </w:p>
          <w:p w14:paraId="41E6847F" w14:textId="77777777" w:rsidR="00966056" w:rsidRPr="00966056" w:rsidRDefault="00966056" w:rsidP="00203DB4">
            <w:pPr>
              <w:rPr>
                <w:rStyle w:val="Hipervnculo"/>
                <w:color w:val="auto"/>
                <w:szCs w:val="18"/>
              </w:rPr>
            </w:pPr>
          </w:p>
          <w:p w14:paraId="3148BBA0" w14:textId="06479B68" w:rsidR="00036450" w:rsidRPr="00966056" w:rsidRDefault="003355BA" w:rsidP="00203DB4">
            <w:pPr>
              <w:rPr>
                <w:rStyle w:val="Hipervnculo"/>
                <w:color w:val="auto"/>
                <w:szCs w:val="18"/>
              </w:rPr>
            </w:pPr>
            <w:r w:rsidRPr="00966056">
              <w:rPr>
                <w:rStyle w:val="Hipervnculo"/>
                <w:color w:val="auto"/>
                <w:szCs w:val="18"/>
              </w:rPr>
              <w:t>CORREO ELECTRÓNICO:</w:t>
            </w:r>
          </w:p>
          <w:p w14:paraId="4E52C30A" w14:textId="7B128B26" w:rsidR="004142CD" w:rsidRPr="0059649E" w:rsidRDefault="00966056" w:rsidP="00203DB4">
            <w:r>
              <w:t>Navarrorocio804@gmail.com</w:t>
            </w:r>
          </w:p>
          <w:p w14:paraId="58112F46" w14:textId="0EE1EF25" w:rsidR="004D3011" w:rsidRDefault="00966056" w:rsidP="00203DB4">
            <w:pPr>
              <w:pStyle w:val="Ttulo3"/>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66056">
              <w:rPr>
                <w:caps w:val="0"/>
                <w:color w:val="EAB290" w:themeColor="accent2" w:themeTint="99"/>
                <w:sz w:val="24"/>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 P T I T U D E S</w:t>
            </w:r>
          </w:p>
          <w:p w14:paraId="0CA01C69" w14:textId="31112416" w:rsidR="005660CE" w:rsidRDefault="005660CE" w:rsidP="00203DB4">
            <w:r>
              <w:rPr>
                <w:noProof/>
              </w:rPr>
              <mc:AlternateContent>
                <mc:Choice Requires="wps">
                  <w:drawing>
                    <wp:anchor distT="0" distB="0" distL="114300" distR="114300" simplePos="0" relativeHeight="251661312" behindDoc="0" locked="0" layoutInCell="1" allowOverlap="1" wp14:anchorId="79A2205A" wp14:editId="4E91A37B">
                      <wp:simplePos x="0" y="0"/>
                      <wp:positionH relativeFrom="column">
                        <wp:posOffset>8889</wp:posOffset>
                      </wp:positionH>
                      <wp:positionV relativeFrom="paragraph">
                        <wp:posOffset>29210</wp:posOffset>
                      </wp:positionV>
                      <wp:extent cx="1895475" cy="19050"/>
                      <wp:effectExtent l="19050" t="38100" r="85725" b="114300"/>
                      <wp:wrapNone/>
                      <wp:docPr id="5" name="Conector recto 5"/>
                      <wp:cNvGraphicFramePr/>
                      <a:graphic xmlns:a="http://schemas.openxmlformats.org/drawingml/2006/main">
                        <a:graphicData uri="http://schemas.microsoft.com/office/word/2010/wordprocessingShape">
                          <wps:wsp>
                            <wps:cNvCnPr/>
                            <wps:spPr>
                              <a:xfrm flipV="1">
                                <a:off x="0" y="0"/>
                                <a:ext cx="1895475" cy="19050"/>
                              </a:xfrm>
                              <a:prstGeom prst="line">
                                <a:avLst/>
                              </a:prstGeom>
                              <a:ln>
                                <a:solidFill>
                                  <a:schemeClr val="bg1">
                                    <a:lumMod val="50000"/>
                                  </a:schemeClr>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2A1F4" id="Conector recto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7pt,2.3pt" to="14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" strokecolor="#7f7f7f [1612]" strokeweight=".5pt">
                      <v:stroke joinstyle="miter"/>
                      <v:shadow on="t" color="black" opacity="26214f" origin="-.5,-.5" offset=".74836mm,.74836mm"/>
                    </v:line>
                  </w:pict>
                </mc:Fallback>
              </mc:AlternateContent>
            </w:r>
          </w:p>
          <w:p w14:paraId="30940614" w14:textId="77777777" w:rsidR="005660CE" w:rsidRPr="005660CE" w:rsidRDefault="005660CE" w:rsidP="00203DB4"/>
          <w:p w14:paraId="277349AC" w14:textId="77777777" w:rsidR="00966056" w:rsidRDefault="00966056" w:rsidP="00203DB4">
            <w:r>
              <w:t>-Capacidad de adaptación</w:t>
            </w:r>
          </w:p>
          <w:p w14:paraId="0CDE21BB" w14:textId="77777777" w:rsidR="00966056" w:rsidRDefault="00966056" w:rsidP="00203DB4">
            <w:r>
              <w:t>-Flexibilidad</w:t>
            </w:r>
          </w:p>
          <w:p w14:paraId="40C0B908" w14:textId="77777777" w:rsidR="00966056" w:rsidRDefault="00966056" w:rsidP="00203DB4">
            <w:r>
              <w:t>-Habilidades organizativas</w:t>
            </w:r>
          </w:p>
          <w:p w14:paraId="3C87474A" w14:textId="443997A6" w:rsidR="00966056" w:rsidRDefault="00966056" w:rsidP="00203DB4">
            <w:r>
              <w:t>-Trabajo en equipo</w:t>
            </w:r>
          </w:p>
          <w:p w14:paraId="707B9FB5" w14:textId="37E8B3B9" w:rsidR="005660CE" w:rsidRDefault="005660CE" w:rsidP="00203DB4">
            <w:r>
              <w:t xml:space="preserve">-movilidad </w:t>
            </w:r>
          </w:p>
          <w:p w14:paraId="375A7F62" w14:textId="77777777" w:rsidR="00966056" w:rsidRDefault="00966056" w:rsidP="00203DB4"/>
          <w:p w14:paraId="2CC6C47D" w14:textId="77777777" w:rsidR="00966056" w:rsidRDefault="00966056" w:rsidP="00203DB4">
            <w:r>
              <w:t>Herramientas Microsoft y Excel: nivel</w:t>
            </w:r>
          </w:p>
          <w:p w14:paraId="2A701A95" w14:textId="04DE673D" w:rsidR="004D3011" w:rsidRPr="0059649E" w:rsidRDefault="005660CE" w:rsidP="00203DB4">
            <w:r>
              <w:t>I</w:t>
            </w:r>
            <w:r w:rsidR="00966056">
              <w:t>ntermedio</w:t>
            </w:r>
            <w:r>
              <w:t>.</w:t>
            </w:r>
          </w:p>
        </w:tc>
        <w:tc>
          <w:tcPr>
            <w:tcW w:w="700" w:type="dxa"/>
          </w:tcPr>
          <w:p w14:paraId="29B88286" w14:textId="77777777" w:rsidR="001B2ABD" w:rsidRPr="0059649E" w:rsidRDefault="001B2ABD" w:rsidP="00203DB4">
            <w:pPr>
              <w:tabs>
                <w:tab w:val="left" w:pos="990"/>
              </w:tabs>
            </w:pPr>
          </w:p>
        </w:tc>
        <w:tc>
          <w:tcPr>
            <w:tcW w:w="6569" w:type="dxa"/>
          </w:tcPr>
          <w:p w14:paraId="26741198" w14:textId="3EDFF2F3" w:rsidR="001B2ABD" w:rsidRPr="0059649E" w:rsidRDefault="003355BA" w:rsidP="00203DB4">
            <w:pPr>
              <w:pStyle w:val="Ttulo2"/>
            </w:pPr>
            <w:r>
              <w:t>E D U C A C I O N</w:t>
            </w:r>
          </w:p>
          <w:p w14:paraId="2FE9C0A4" w14:textId="20BDA7EC" w:rsidR="00186700" w:rsidRPr="00966056" w:rsidRDefault="00186700" w:rsidP="00203DB4">
            <w:pPr>
              <w:rPr>
                <w:b/>
                <w:bCs/>
                <w:color w:val="808080" w:themeColor="background1"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6056">
              <w:rPr>
                <w:b/>
                <w:bCs/>
                <w:color w:val="808080" w:themeColor="background1"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Actual </w:t>
            </w:r>
          </w:p>
          <w:p w14:paraId="26DFC26E" w14:textId="77777777" w:rsidR="00186700" w:rsidRPr="00966056" w:rsidRDefault="00186700" w:rsidP="00203DB4">
            <w:pPr>
              <w:rPr>
                <w:b/>
                <w:bCs/>
              </w:rPr>
            </w:pPr>
          </w:p>
          <w:p w14:paraId="27C633FD" w14:textId="3E886F13" w:rsidR="00186700" w:rsidRPr="00966056" w:rsidRDefault="00186700" w:rsidP="00203DB4">
            <w:pPr>
              <w:rPr>
                <w:b/>
                <w:bCs/>
              </w:rPr>
            </w:pPr>
            <w:r w:rsidRPr="00966056">
              <w:rPr>
                <w:b/>
                <w:bCs/>
              </w:rPr>
              <w:t xml:space="preserve">LICIENCIATURA EN PSICOLOGIA </w:t>
            </w:r>
          </w:p>
          <w:p w14:paraId="1319F0FD" w14:textId="4C907D34" w:rsidR="003355BA" w:rsidRPr="00966056" w:rsidRDefault="003355BA" w:rsidP="00203DB4">
            <w:pPr>
              <w:rPr>
                <w:i/>
                <w:iCs/>
                <w:sz w:val="20"/>
                <w:szCs w:val="24"/>
              </w:rPr>
            </w:pPr>
            <w:r w:rsidRPr="00966056">
              <w:rPr>
                <w:i/>
                <w:iCs/>
                <w:sz w:val="20"/>
                <w:szCs w:val="24"/>
              </w:rPr>
              <w:t>Universidad siglo 21</w:t>
            </w:r>
          </w:p>
          <w:p w14:paraId="1BACF4A8" w14:textId="7132CA8D" w:rsidR="00186700" w:rsidRPr="00966056" w:rsidRDefault="00186700" w:rsidP="00203DB4">
            <w:pPr>
              <w:rPr>
                <w:b/>
                <w:bCs/>
                <w:color w:val="808080" w:themeColor="background1" w:themeShade="80"/>
                <w:sz w:val="20"/>
                <w:szCs w:val="24"/>
              </w:rPr>
            </w:pPr>
            <w:r w:rsidRPr="00966056">
              <w:rPr>
                <w:b/>
                <w:bCs/>
                <w:color w:val="808080" w:themeColor="background1" w:themeShade="80"/>
                <w:sz w:val="20"/>
                <w:szCs w:val="24"/>
              </w:rPr>
              <w:t>2021</w:t>
            </w:r>
          </w:p>
          <w:p w14:paraId="763D6E32" w14:textId="77777777" w:rsidR="00461538" w:rsidRDefault="00461538" w:rsidP="00203DB4"/>
          <w:p w14:paraId="0F253061" w14:textId="50DE2BA6" w:rsidR="00186700" w:rsidRPr="00966056" w:rsidRDefault="003355BA" w:rsidP="00203DB4">
            <w:pPr>
              <w:rPr>
                <w:b/>
                <w:bCs/>
                <w:color w:val="808080" w:themeColor="background1"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66056">
              <w:rPr>
                <w:b/>
                <w:bCs/>
                <w:color w:val="808080" w:themeColor="background1"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w:t>
            </w:r>
            <w:r w:rsidR="00186700" w:rsidRPr="00966056">
              <w:rPr>
                <w:b/>
                <w:bCs/>
                <w:color w:val="808080" w:themeColor="background1" w:themeShade="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tros</w:t>
            </w:r>
          </w:p>
          <w:p w14:paraId="538A3CA4" w14:textId="77777777" w:rsidR="003355BA" w:rsidRPr="00966056" w:rsidRDefault="003355BA" w:rsidP="00203DB4"/>
          <w:p w14:paraId="7969529C" w14:textId="77777777" w:rsidR="003355BA" w:rsidRPr="00966056" w:rsidRDefault="00186700" w:rsidP="00203DB4">
            <w:pPr>
              <w:rPr>
                <w:b/>
                <w:bCs/>
              </w:rPr>
            </w:pPr>
            <w:r w:rsidRPr="00966056">
              <w:t xml:space="preserve"> </w:t>
            </w:r>
            <w:r w:rsidRPr="00966056">
              <w:rPr>
                <w:b/>
                <w:bCs/>
              </w:rPr>
              <w:t>AUXILIAR EN NUTRICION</w:t>
            </w:r>
          </w:p>
          <w:p w14:paraId="1F25F90A" w14:textId="77777777" w:rsidR="003355BA" w:rsidRPr="00966056" w:rsidRDefault="00186700" w:rsidP="00203DB4">
            <w:pPr>
              <w:rPr>
                <w:i/>
                <w:iCs/>
                <w:sz w:val="20"/>
                <w:szCs w:val="24"/>
              </w:rPr>
            </w:pPr>
            <w:r w:rsidRPr="00966056">
              <w:rPr>
                <w:i/>
                <w:iCs/>
                <w:sz w:val="20"/>
                <w:szCs w:val="24"/>
              </w:rPr>
              <w:t>Instituto educativo Ficde Córdoba Argentina</w:t>
            </w:r>
          </w:p>
          <w:p w14:paraId="317AC9EF" w14:textId="6952E350" w:rsidR="004142CD" w:rsidRPr="00966056" w:rsidRDefault="00186700" w:rsidP="00203DB4">
            <w:pPr>
              <w:rPr>
                <w:b/>
                <w:bCs/>
                <w:sz w:val="20"/>
                <w:szCs w:val="24"/>
              </w:rPr>
            </w:pPr>
            <w:r w:rsidRPr="00966056">
              <w:rPr>
                <w:sz w:val="20"/>
                <w:szCs w:val="24"/>
              </w:rPr>
              <w:t xml:space="preserve"> </w:t>
            </w:r>
            <w:r w:rsidRPr="00966056">
              <w:rPr>
                <w:b/>
                <w:bCs/>
                <w:color w:val="808080" w:themeColor="background1" w:themeShade="80"/>
                <w:sz w:val="20"/>
                <w:szCs w:val="24"/>
              </w:rPr>
              <w:t>2018</w:t>
            </w:r>
          </w:p>
          <w:p w14:paraId="2BE76BB9" w14:textId="681C751E" w:rsidR="003355BA" w:rsidRPr="00966056" w:rsidRDefault="003355BA" w:rsidP="00203DB4">
            <w:pPr>
              <w:rPr>
                <w:b/>
                <w:bCs/>
              </w:rPr>
            </w:pPr>
          </w:p>
          <w:p w14:paraId="26C5E2BB" w14:textId="6F6DBE80" w:rsidR="003355BA" w:rsidRPr="00966056" w:rsidRDefault="003355BA" w:rsidP="00203DB4">
            <w:pPr>
              <w:rPr>
                <w:b/>
                <w:bCs/>
              </w:rPr>
            </w:pPr>
            <w:r w:rsidRPr="00966056">
              <w:rPr>
                <w:b/>
                <w:bCs/>
              </w:rPr>
              <w:t>BACHILLER EN ECONOMIA Y ADMINISTRACION</w:t>
            </w:r>
          </w:p>
          <w:p w14:paraId="603230A8" w14:textId="306E688C" w:rsidR="003355BA" w:rsidRPr="00966056" w:rsidRDefault="003355BA" w:rsidP="00203DB4">
            <w:pPr>
              <w:rPr>
                <w:i/>
                <w:iCs/>
                <w:sz w:val="20"/>
                <w:szCs w:val="24"/>
              </w:rPr>
            </w:pPr>
            <w:r w:rsidRPr="00966056">
              <w:rPr>
                <w:i/>
                <w:iCs/>
              </w:rPr>
              <w:t>I</w:t>
            </w:r>
            <w:r w:rsidRPr="00966056">
              <w:rPr>
                <w:i/>
                <w:iCs/>
                <w:sz w:val="20"/>
                <w:szCs w:val="24"/>
              </w:rPr>
              <w:t xml:space="preserve">nstituto Ceferino Namuncurá </w:t>
            </w:r>
          </w:p>
          <w:p w14:paraId="711DD252" w14:textId="4925EE0F" w:rsidR="003355BA" w:rsidRPr="00966056" w:rsidRDefault="003355BA" w:rsidP="00203DB4">
            <w:pPr>
              <w:rPr>
                <w:b/>
                <w:bCs/>
                <w:color w:val="808080" w:themeColor="background1" w:themeShade="80"/>
                <w:sz w:val="20"/>
                <w:szCs w:val="24"/>
              </w:rPr>
            </w:pPr>
            <w:r w:rsidRPr="00966056">
              <w:rPr>
                <w:b/>
                <w:bCs/>
                <w:color w:val="808080" w:themeColor="background1" w:themeShade="80"/>
                <w:sz w:val="20"/>
                <w:szCs w:val="24"/>
              </w:rPr>
              <w:t>2017</w:t>
            </w:r>
          </w:p>
          <w:p w14:paraId="4EA1AC24" w14:textId="6D9F9DC8" w:rsidR="00036450" w:rsidRPr="0059649E" w:rsidRDefault="003355BA" w:rsidP="00203DB4">
            <w:pPr>
              <w:pStyle w:val="Ttulo2"/>
            </w:pPr>
            <w:r>
              <w:t xml:space="preserve">E X P E R I E N C I </w:t>
            </w:r>
            <w:r w:rsidR="00966056">
              <w:t>A L</w:t>
            </w:r>
            <w:r>
              <w:t xml:space="preserve"> A B O R A L</w:t>
            </w:r>
          </w:p>
          <w:p w14:paraId="36E5A6B8" w14:textId="1D2B2EF7" w:rsidR="00186700" w:rsidRPr="00966056" w:rsidRDefault="00186700" w:rsidP="00203DB4">
            <w:pPr>
              <w:rPr>
                <w:sz w:val="20"/>
                <w:szCs w:val="24"/>
              </w:rPr>
            </w:pPr>
            <w:r w:rsidRPr="00966056">
              <w:rPr>
                <w:b/>
                <w:bCs/>
                <w:sz w:val="20"/>
                <w:szCs w:val="24"/>
                <w:u w:val="single"/>
              </w:rPr>
              <w:t>JUGUETERIA CACHAVACHA</w:t>
            </w:r>
            <w:r w:rsidRPr="00966056">
              <w:rPr>
                <w:sz w:val="20"/>
                <w:szCs w:val="24"/>
              </w:rPr>
              <w:t xml:space="preserve"> – </w:t>
            </w:r>
            <w:r w:rsidRPr="00966056">
              <w:rPr>
                <w:i/>
                <w:iCs/>
                <w:sz w:val="20"/>
                <w:szCs w:val="24"/>
              </w:rPr>
              <w:t>Dinosaurio mall, Rodríguez del busto, Shopping villa cabrer</w:t>
            </w:r>
            <w:r w:rsidR="003355BA" w:rsidRPr="00966056">
              <w:rPr>
                <w:i/>
                <w:iCs/>
                <w:sz w:val="20"/>
                <w:szCs w:val="24"/>
              </w:rPr>
              <w:t>a, Hiper</w:t>
            </w:r>
            <w:r w:rsidRPr="00966056">
              <w:rPr>
                <w:i/>
                <w:iCs/>
                <w:sz w:val="20"/>
                <w:szCs w:val="24"/>
              </w:rPr>
              <w:t xml:space="preserve"> libertad Rodríguez del busto.</w:t>
            </w:r>
          </w:p>
          <w:p w14:paraId="3EB80D0E" w14:textId="083EA05F" w:rsidR="00186700" w:rsidRPr="002A3078" w:rsidRDefault="00186700" w:rsidP="00203DB4">
            <w:pPr>
              <w:pStyle w:val="Prrafodelista"/>
              <w:numPr>
                <w:ilvl w:val="0"/>
                <w:numId w:val="18"/>
              </w:numPr>
              <w:rPr>
                <w:sz w:val="20"/>
                <w:szCs w:val="24"/>
              </w:rPr>
            </w:pPr>
            <w:r w:rsidRPr="002A3078">
              <w:rPr>
                <w:sz w:val="20"/>
                <w:szCs w:val="24"/>
              </w:rPr>
              <w:t>Contratos a plazo fijo por temporadas (día del niño – navidad y reyes)</w:t>
            </w:r>
          </w:p>
          <w:p w14:paraId="659B2471" w14:textId="5ACA9B13" w:rsidR="002A3078" w:rsidRPr="002A3078" w:rsidRDefault="002A3078" w:rsidP="00203DB4">
            <w:pPr>
              <w:pStyle w:val="Prrafodelista"/>
              <w:numPr>
                <w:ilvl w:val="0"/>
                <w:numId w:val="18"/>
              </w:numPr>
              <w:rPr>
                <w:sz w:val="20"/>
                <w:szCs w:val="24"/>
              </w:rPr>
            </w:pPr>
            <w:r w:rsidRPr="002A3078">
              <w:rPr>
                <w:sz w:val="20"/>
                <w:szCs w:val="24"/>
              </w:rPr>
              <w:t>Contratos eventuales (cubrir vacaciones, licencias, enfermedad)</w:t>
            </w:r>
          </w:p>
          <w:p w14:paraId="09758589" w14:textId="0B006767" w:rsidR="00186700" w:rsidRDefault="00186700" w:rsidP="00203DB4">
            <w:pPr>
              <w:rPr>
                <w:sz w:val="20"/>
                <w:szCs w:val="24"/>
              </w:rPr>
            </w:pPr>
            <w:r w:rsidRPr="00966056">
              <w:rPr>
                <w:sz w:val="20"/>
                <w:szCs w:val="24"/>
              </w:rPr>
              <w:t xml:space="preserve">- </w:t>
            </w:r>
            <w:r w:rsidRPr="00966056">
              <w:rPr>
                <w:b/>
                <w:color w:val="808080" w:themeColor="background1" w:themeShade="80"/>
                <w:sz w:val="20"/>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Tiempo trabajado</w:t>
            </w:r>
            <w:r w:rsidRPr="00966056">
              <w:rPr>
                <w:sz w:val="20"/>
                <w:szCs w:val="24"/>
              </w:rPr>
              <w:t xml:space="preserve">: </w:t>
            </w:r>
            <w:r w:rsidR="002A3078">
              <w:rPr>
                <w:sz w:val="20"/>
                <w:szCs w:val="24"/>
              </w:rPr>
              <w:t>5</w:t>
            </w:r>
            <w:r w:rsidRPr="00966056">
              <w:rPr>
                <w:sz w:val="20"/>
                <w:szCs w:val="24"/>
              </w:rPr>
              <w:t xml:space="preserve"> temporadas consecutivas y cubriendo vacaciones. Comenzando en el año 2019 hasta el 2021 inclusive.</w:t>
            </w:r>
          </w:p>
          <w:p w14:paraId="50DDAA09" w14:textId="62D0F482" w:rsidR="00461538" w:rsidRDefault="00461538" w:rsidP="00203DB4">
            <w:pPr>
              <w:rPr>
                <w:sz w:val="20"/>
                <w:szCs w:val="24"/>
              </w:rPr>
            </w:pPr>
            <w:r w:rsidRPr="00966056">
              <w:rPr>
                <w:sz w:val="20"/>
                <w:szCs w:val="24"/>
              </w:rPr>
              <w:t xml:space="preserve">- </w:t>
            </w:r>
            <w:r w:rsidRPr="00966056">
              <w:rPr>
                <w:b/>
                <w:bCs/>
                <w:color w:val="808080" w:themeColor="background1" w:themeShade="80"/>
                <w:sz w:val="20"/>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Tareas realizadas:</w:t>
            </w:r>
            <w:r w:rsidRPr="00966056">
              <w:rPr>
                <w:b/>
                <w:color w:val="808080" w:themeColor="background1" w:themeShade="80"/>
                <w:sz w:val="20"/>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66056">
              <w:rPr>
                <w:b/>
                <w:bCs/>
                <w:sz w:val="20"/>
                <w:szCs w:val="24"/>
              </w:rPr>
              <w:t>atención al cliente.</w:t>
            </w:r>
          </w:p>
          <w:p w14:paraId="4AC70A2D" w14:textId="77777777" w:rsidR="00461538" w:rsidRDefault="00461538" w:rsidP="00203DB4">
            <w:pPr>
              <w:rPr>
                <w:sz w:val="20"/>
                <w:szCs w:val="24"/>
              </w:rPr>
            </w:pPr>
          </w:p>
          <w:p w14:paraId="79AE8552" w14:textId="6C3A0FEE" w:rsidR="00461538" w:rsidRDefault="00461538" w:rsidP="00203DB4">
            <w:pPr>
              <w:rPr>
                <w:i/>
                <w:iCs/>
                <w:sz w:val="20"/>
                <w:szCs w:val="24"/>
              </w:rPr>
            </w:pPr>
            <w:r>
              <w:rPr>
                <w:b/>
                <w:bCs/>
                <w:sz w:val="20"/>
                <w:szCs w:val="24"/>
                <w:u w:val="single"/>
              </w:rPr>
              <w:t xml:space="preserve">Tienda de golosinas </w:t>
            </w:r>
            <w:r w:rsidRPr="00461538">
              <w:rPr>
                <w:b/>
                <w:bCs/>
                <w:sz w:val="20"/>
                <w:szCs w:val="24"/>
                <w:u w:val="single"/>
              </w:rPr>
              <w:t xml:space="preserve">SWEET </w:t>
            </w:r>
            <w:proofErr w:type="spellStart"/>
            <w:r w:rsidRPr="00461538">
              <w:rPr>
                <w:b/>
                <w:bCs/>
                <w:sz w:val="20"/>
                <w:szCs w:val="24"/>
                <w:u w:val="single"/>
              </w:rPr>
              <w:t>SWEET</w:t>
            </w:r>
            <w:proofErr w:type="spellEnd"/>
            <w:r w:rsidRPr="00461538">
              <w:rPr>
                <w:b/>
                <w:bCs/>
                <w:sz w:val="20"/>
                <w:szCs w:val="24"/>
                <w:u w:val="single"/>
              </w:rPr>
              <w:t xml:space="preserve"> WEY</w:t>
            </w:r>
            <w:r>
              <w:rPr>
                <w:b/>
                <w:bCs/>
                <w:sz w:val="20"/>
                <w:szCs w:val="24"/>
                <w:u w:val="single"/>
              </w:rPr>
              <w:t xml:space="preserve"> </w:t>
            </w:r>
            <w:r>
              <w:rPr>
                <w:sz w:val="20"/>
                <w:szCs w:val="24"/>
              </w:rPr>
              <w:t>-</w:t>
            </w:r>
            <w:r w:rsidR="002A3078">
              <w:rPr>
                <w:sz w:val="20"/>
                <w:szCs w:val="24"/>
              </w:rPr>
              <w:t xml:space="preserve"> </w:t>
            </w:r>
            <w:r w:rsidRPr="00461538">
              <w:rPr>
                <w:i/>
                <w:iCs/>
                <w:sz w:val="20"/>
                <w:szCs w:val="24"/>
              </w:rPr>
              <w:t>Hiper libertad</w:t>
            </w:r>
            <w:r>
              <w:rPr>
                <w:i/>
                <w:iCs/>
                <w:sz w:val="20"/>
                <w:szCs w:val="24"/>
              </w:rPr>
              <w:t xml:space="preserve"> </w:t>
            </w:r>
          </w:p>
          <w:p w14:paraId="615CBCF7" w14:textId="6E6320E9" w:rsidR="00461538" w:rsidRDefault="00461538" w:rsidP="00203DB4">
            <w:pPr>
              <w:rPr>
                <w:sz w:val="20"/>
                <w:szCs w:val="24"/>
              </w:rPr>
            </w:pPr>
            <w:r>
              <w:rPr>
                <w:sz w:val="20"/>
                <w:szCs w:val="24"/>
              </w:rPr>
              <w:t>Contratos a plazo fijo: cubrir vacaciones</w:t>
            </w:r>
          </w:p>
          <w:p w14:paraId="3A84AAD1" w14:textId="32A7D967" w:rsidR="004D3011" w:rsidRDefault="00186700" w:rsidP="00203DB4">
            <w:pPr>
              <w:rPr>
                <w:b/>
                <w:bCs/>
                <w:sz w:val="20"/>
                <w:szCs w:val="24"/>
              </w:rPr>
            </w:pPr>
            <w:r w:rsidRPr="00966056">
              <w:rPr>
                <w:sz w:val="20"/>
                <w:szCs w:val="24"/>
              </w:rPr>
              <w:t xml:space="preserve">- </w:t>
            </w:r>
            <w:r w:rsidRPr="00966056">
              <w:rPr>
                <w:b/>
                <w:bCs/>
                <w:color w:val="808080" w:themeColor="background1" w:themeShade="80"/>
                <w:sz w:val="20"/>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Tareas realizadas:</w:t>
            </w:r>
            <w:r w:rsidRPr="00966056">
              <w:rPr>
                <w:b/>
                <w:color w:val="808080" w:themeColor="background1" w:themeShade="80"/>
                <w:sz w:val="20"/>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66056">
              <w:rPr>
                <w:b/>
                <w:bCs/>
                <w:sz w:val="20"/>
                <w:szCs w:val="24"/>
              </w:rPr>
              <w:t>atención al cliente</w:t>
            </w:r>
            <w:r w:rsidR="00461538">
              <w:rPr>
                <w:b/>
                <w:bCs/>
                <w:sz w:val="20"/>
                <w:szCs w:val="24"/>
              </w:rPr>
              <w:t xml:space="preserve"> y manejo de caja</w:t>
            </w:r>
          </w:p>
          <w:p w14:paraId="6C4C0EE5" w14:textId="77777777" w:rsidR="008503CB" w:rsidRDefault="008503CB" w:rsidP="00203DB4">
            <w:pPr>
              <w:rPr>
                <w:b/>
                <w:bCs/>
                <w:sz w:val="20"/>
                <w:szCs w:val="24"/>
              </w:rPr>
            </w:pPr>
          </w:p>
          <w:p w14:paraId="5AD239F0" w14:textId="43827704" w:rsidR="00307057" w:rsidRPr="008503CB" w:rsidRDefault="00307057" w:rsidP="00203DB4">
            <w:pPr>
              <w:rPr>
                <w:sz w:val="20"/>
                <w:szCs w:val="24"/>
              </w:rPr>
            </w:pPr>
            <w:r w:rsidRPr="00307057">
              <w:rPr>
                <w:i/>
                <w:iCs/>
                <w:sz w:val="20"/>
                <w:szCs w:val="24"/>
                <w:highlight w:val="yellow"/>
                <w:u w:val="single"/>
              </w:rPr>
              <w:t>Referencias</w:t>
            </w:r>
            <w:r w:rsidR="008503CB">
              <w:rPr>
                <w:i/>
                <w:iCs/>
                <w:sz w:val="20"/>
                <w:szCs w:val="24"/>
                <w:u w:val="single"/>
              </w:rPr>
              <w:t xml:space="preserve">: </w:t>
            </w:r>
            <w:r w:rsidR="008503CB">
              <w:rPr>
                <w:sz w:val="20"/>
                <w:szCs w:val="24"/>
              </w:rPr>
              <w:t>3513920627 - RRHH</w:t>
            </w:r>
          </w:p>
          <w:p w14:paraId="7D808A08" w14:textId="77777777" w:rsidR="00036450" w:rsidRDefault="003355BA" w:rsidP="00203DB4">
            <w:pPr>
              <w:pStyle w:val="Ttulo2"/>
            </w:pPr>
            <w:r>
              <w:t xml:space="preserve">D A T O </w:t>
            </w:r>
            <w:proofErr w:type="gramStart"/>
            <w:r>
              <w:t>S  D</w:t>
            </w:r>
            <w:proofErr w:type="gramEnd"/>
            <w:r>
              <w:t xml:space="preserve"> E  I N T E R E S</w:t>
            </w:r>
          </w:p>
          <w:p w14:paraId="71FB7515" w14:textId="77777777" w:rsidR="003355BA" w:rsidRDefault="003355BA" w:rsidP="00203DB4"/>
          <w:p w14:paraId="3E90CC94" w14:textId="77777777" w:rsidR="003355BA" w:rsidRPr="00966056" w:rsidRDefault="003355BA" w:rsidP="00203DB4">
            <w:pPr>
              <w:pStyle w:val="Prrafodelista"/>
              <w:numPr>
                <w:ilvl w:val="0"/>
                <w:numId w:val="15"/>
              </w:numPr>
            </w:pPr>
            <w:r w:rsidRPr="00966056">
              <w:t xml:space="preserve">Disponibilidad inmediata </w:t>
            </w:r>
          </w:p>
          <w:p w14:paraId="3BDF493E" w14:textId="66B9D0EF" w:rsidR="003355BA" w:rsidRDefault="003355BA" w:rsidP="00203DB4">
            <w:pPr>
              <w:pStyle w:val="Prrafodelista"/>
              <w:numPr>
                <w:ilvl w:val="0"/>
                <w:numId w:val="15"/>
              </w:numPr>
            </w:pPr>
            <w:r w:rsidRPr="00966056">
              <w:t>Par time</w:t>
            </w:r>
          </w:p>
          <w:p w14:paraId="357A03AB" w14:textId="77777777" w:rsidR="003355BA" w:rsidRPr="00966056" w:rsidRDefault="003355BA" w:rsidP="00203DB4">
            <w:pPr>
              <w:pStyle w:val="Prrafodelista"/>
              <w:numPr>
                <w:ilvl w:val="0"/>
                <w:numId w:val="16"/>
              </w:numPr>
            </w:pPr>
            <w:r w:rsidRPr="00966056">
              <w:t>Edad: 21 años</w:t>
            </w:r>
          </w:p>
          <w:p w14:paraId="427427AD" w14:textId="3430D0E0" w:rsidR="003355BA" w:rsidRPr="003355BA" w:rsidRDefault="003355BA" w:rsidP="00203DB4"/>
        </w:tc>
      </w:tr>
    </w:tbl>
    <w:p w14:paraId="418D53E0" w14:textId="77777777" w:rsidR="0043117B" w:rsidRPr="0059649E" w:rsidRDefault="00FD5345" w:rsidP="000C45FF">
      <w:pPr>
        <w:tabs>
          <w:tab w:val="left" w:pos="990"/>
        </w:tabs>
      </w:pPr>
    </w:p>
    <w:sectPr w:rsidR="0043117B" w:rsidRPr="0059649E" w:rsidSect="0059649E">
      <w:headerReference w:type="default" r:id="rId13"/>
      <w:pgSz w:w="11906" w:h="16838" w:code="9"/>
      <w:pgMar w:top="1296"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CA045" w14:textId="77777777" w:rsidR="00FD5345" w:rsidRDefault="00FD5345" w:rsidP="000C45FF">
      <w:r>
        <w:separator/>
      </w:r>
    </w:p>
  </w:endnote>
  <w:endnote w:type="continuationSeparator" w:id="0">
    <w:p w14:paraId="54A0DEF8" w14:textId="77777777" w:rsidR="00FD5345" w:rsidRDefault="00FD534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DB58" w14:textId="77777777" w:rsidR="00FD5345" w:rsidRDefault="00FD5345" w:rsidP="000C45FF">
      <w:r>
        <w:separator/>
      </w:r>
    </w:p>
  </w:footnote>
  <w:footnote w:type="continuationSeparator" w:id="0">
    <w:p w14:paraId="4B2AC444" w14:textId="77777777" w:rsidR="00FD5345" w:rsidRDefault="00FD5345"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E2A83" w14:textId="77777777" w:rsidR="000C45FF" w:rsidRPr="0059649E" w:rsidRDefault="000C45FF">
    <w:pPr>
      <w:pStyle w:val="Encabezado"/>
    </w:pPr>
    <w:r w:rsidRPr="0059649E">
      <w:rPr>
        <w:noProof/>
        <w:lang w:val="en-US" w:eastAsia="zh-CN"/>
      </w:rPr>
      <w:drawing>
        <wp:anchor distT="0" distB="0" distL="114300" distR="114300" simplePos="0" relativeHeight="251658240" behindDoc="1" locked="0" layoutInCell="1" allowOverlap="1" wp14:anchorId="15E7F2E0" wp14:editId="7E5D3D29">
          <wp:simplePos x="0" y="0"/>
          <wp:positionH relativeFrom="page">
            <wp:align>center</wp:align>
          </wp:positionH>
          <wp:positionV relativeFrom="page">
            <wp:align>center</wp:align>
          </wp:positionV>
          <wp:extent cx="7260336" cy="9628632"/>
          <wp:effectExtent l="0" t="0" r="0" b="0"/>
          <wp:wrapNone/>
          <wp:docPr id="1" name="Gráfico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802587E"/>
    <w:multiLevelType w:val="hybridMultilevel"/>
    <w:tmpl w:val="4614F2C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80B3D67"/>
    <w:multiLevelType w:val="hybridMultilevel"/>
    <w:tmpl w:val="A35ECD6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A271986"/>
    <w:multiLevelType w:val="hybridMultilevel"/>
    <w:tmpl w:val="CE947DD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451FCB"/>
    <w:multiLevelType w:val="hybridMultilevel"/>
    <w:tmpl w:val="BE1E009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C890569"/>
    <w:multiLevelType w:val="hybridMultilevel"/>
    <w:tmpl w:val="30105BF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6"/>
  </w:num>
  <w:num w:numId="14">
    <w:abstractNumId w:val="17"/>
  </w:num>
  <w:num w:numId="15">
    <w:abstractNumId w:val="15"/>
  </w:num>
  <w:num w:numId="16">
    <w:abstractNumId w:val="11"/>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A2F"/>
    <w:rsid w:val="00036450"/>
    <w:rsid w:val="00075675"/>
    <w:rsid w:val="00094499"/>
    <w:rsid w:val="000C45FF"/>
    <w:rsid w:val="000E3FD1"/>
    <w:rsid w:val="00112054"/>
    <w:rsid w:val="001424E5"/>
    <w:rsid w:val="001525E1"/>
    <w:rsid w:val="00180329"/>
    <w:rsid w:val="00181A2F"/>
    <w:rsid w:val="00186700"/>
    <w:rsid w:val="0019001F"/>
    <w:rsid w:val="001A74A5"/>
    <w:rsid w:val="001B2ABD"/>
    <w:rsid w:val="001E0391"/>
    <w:rsid w:val="001E1759"/>
    <w:rsid w:val="001F1ECC"/>
    <w:rsid w:val="00203DB4"/>
    <w:rsid w:val="002400EB"/>
    <w:rsid w:val="002559EC"/>
    <w:rsid w:val="00256CF7"/>
    <w:rsid w:val="00281FD5"/>
    <w:rsid w:val="002A3078"/>
    <w:rsid w:val="002D3CA3"/>
    <w:rsid w:val="0030481B"/>
    <w:rsid w:val="00307057"/>
    <w:rsid w:val="003156FC"/>
    <w:rsid w:val="003254B5"/>
    <w:rsid w:val="003355BA"/>
    <w:rsid w:val="0037121F"/>
    <w:rsid w:val="003A6B7D"/>
    <w:rsid w:val="003B06CA"/>
    <w:rsid w:val="004071FC"/>
    <w:rsid w:val="004142CD"/>
    <w:rsid w:val="004275E9"/>
    <w:rsid w:val="00445947"/>
    <w:rsid w:val="004561E8"/>
    <w:rsid w:val="00461538"/>
    <w:rsid w:val="004813B3"/>
    <w:rsid w:val="00496591"/>
    <w:rsid w:val="004C63E4"/>
    <w:rsid w:val="004D3011"/>
    <w:rsid w:val="005262AC"/>
    <w:rsid w:val="005660CE"/>
    <w:rsid w:val="0059649E"/>
    <w:rsid w:val="005E39D5"/>
    <w:rsid w:val="00600670"/>
    <w:rsid w:val="0062123A"/>
    <w:rsid w:val="00646E75"/>
    <w:rsid w:val="006771D0"/>
    <w:rsid w:val="00715FCB"/>
    <w:rsid w:val="00743101"/>
    <w:rsid w:val="007775E1"/>
    <w:rsid w:val="007867A0"/>
    <w:rsid w:val="007927F5"/>
    <w:rsid w:val="00802CA0"/>
    <w:rsid w:val="008503CB"/>
    <w:rsid w:val="009260CD"/>
    <w:rsid w:val="00952C25"/>
    <w:rsid w:val="00966056"/>
    <w:rsid w:val="009A09AC"/>
    <w:rsid w:val="00A2118D"/>
    <w:rsid w:val="00A821C6"/>
    <w:rsid w:val="00AD76E2"/>
    <w:rsid w:val="00B20152"/>
    <w:rsid w:val="00B359E4"/>
    <w:rsid w:val="00B57D98"/>
    <w:rsid w:val="00B70850"/>
    <w:rsid w:val="00C066B6"/>
    <w:rsid w:val="00C37BA1"/>
    <w:rsid w:val="00C4674C"/>
    <w:rsid w:val="00C506CF"/>
    <w:rsid w:val="00C72BED"/>
    <w:rsid w:val="00C9578B"/>
    <w:rsid w:val="00CB0055"/>
    <w:rsid w:val="00CC0C6D"/>
    <w:rsid w:val="00D04BFE"/>
    <w:rsid w:val="00D2522B"/>
    <w:rsid w:val="00D422DE"/>
    <w:rsid w:val="00D5459D"/>
    <w:rsid w:val="00DA1F4D"/>
    <w:rsid w:val="00DD172A"/>
    <w:rsid w:val="00E25A26"/>
    <w:rsid w:val="00E4381A"/>
    <w:rsid w:val="00E55D74"/>
    <w:rsid w:val="00EA7217"/>
    <w:rsid w:val="00EB3AB7"/>
    <w:rsid w:val="00EE4C8D"/>
    <w:rsid w:val="00F07729"/>
    <w:rsid w:val="00F60274"/>
    <w:rsid w:val="00F77FB9"/>
    <w:rsid w:val="00F94526"/>
    <w:rsid w:val="00FB068F"/>
    <w:rsid w:val="00FD534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CA829"/>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semiHidden/>
    <w:rsid w:val="00EE4C8D"/>
    <w:pPr>
      <w:tabs>
        <w:tab w:val="center" w:pos="4680"/>
        <w:tab w:val="right" w:pos="9360"/>
      </w:tabs>
    </w:pPr>
  </w:style>
  <w:style w:type="character" w:customStyle="1" w:styleId="EncabezadoCar">
    <w:name w:val="Encabezado Car"/>
    <w:basedOn w:val="Fuentedeprrafopredeter"/>
    <w:link w:val="Encabezado"/>
    <w:uiPriority w:val="99"/>
    <w:semiHidden/>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4351\AppData\Local\Microsoft\Office\16.0\DTS\es-ES%7b56B54857-7B28-4D2B-8364-C3DDA90F37CF%7d\%7b7ED5A20B-1829-4BF6-B870-E9DC05799FB9%7dtf00546271_win32.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{7ED5A20B-1829-4BF6-B870-E9DC05799FB9}tf00546271_win32</Template>
  <TotalTime>0</TotalTime>
  <Pages>1</Pages>
  <Words>238</Words>
  <Characters>1310</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2021-03-03T22:50:00Z</dcterms:created>
  <dcterms:modified xsi:type="dcterms:W3CDTF">2021-10-15T01:53:00Z</dcterms:modified>
</cp:coreProperties>
</file>