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CA68B6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noProof/>
                <w:color w:val="000000"/>
                <w:sz w:val="43"/>
                <w:szCs w:val="43"/>
                <w:lang w:val="es-MX" w:eastAsia="es-MX"/>
              </w:rPr>
              <w:drawing>
                <wp:anchor distT="0" distB="0" distL="114300" distR="114300" simplePos="0" relativeHeight="251659264" behindDoc="1" locked="0" layoutInCell="1" allowOverlap="1" wp14:anchorId="7A5F2AF6" wp14:editId="30001FF2">
                  <wp:simplePos x="0" y="0"/>
                  <wp:positionH relativeFrom="margin">
                    <wp:posOffset>-158750</wp:posOffset>
                  </wp:positionH>
                  <wp:positionV relativeFrom="paragraph">
                    <wp:posOffset>-356870</wp:posOffset>
                  </wp:positionV>
                  <wp:extent cx="2305050" cy="2466975"/>
                  <wp:effectExtent l="0" t="0" r="0" b="9525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otoCarné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665F95" w:rsidRDefault="00CA68B6" w:rsidP="00CA68B6">
            <w:pPr>
              <w:pStyle w:val="Ttulo"/>
            </w:pPr>
            <w:r>
              <w:t>Eric</w:t>
            </w:r>
            <w:r w:rsidR="003D1B71" w:rsidRPr="00665F95">
              <w:rPr>
                <w:lang w:bidi="es-ES"/>
              </w:rPr>
              <w:br/>
            </w:r>
            <w:r>
              <w:t>Manríquez Manríquez</w:t>
            </w:r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83106" w:rsidRDefault="00383106" w:rsidP="00383106">
            <w:pPr>
              <w:pStyle w:val="Ttulo2"/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u w:val="none"/>
              </w:rPr>
            </w:pPr>
            <w:r>
              <w:t>Información Personal</w:t>
            </w:r>
          </w:p>
          <w:p w:rsidR="00383106" w:rsidRDefault="00383106" w:rsidP="00383106">
            <w:pPr>
              <w:spacing w:after="226" w:line="268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Estado civil: Soltero.</w:t>
            </w:r>
          </w:p>
          <w:p w:rsidR="00383106" w:rsidRDefault="00383106" w:rsidP="00383106">
            <w:pPr>
              <w:spacing w:after="226" w:line="268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Nacionalidad: Chilena.</w:t>
            </w:r>
          </w:p>
          <w:p w:rsidR="00383106" w:rsidRDefault="00383106" w:rsidP="00383106">
            <w:pPr>
              <w:spacing w:after="208" w:line="238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Rut: 17.927.429-9</w:t>
            </w:r>
          </w:p>
          <w:p w:rsidR="004023A0" w:rsidRDefault="004023A0" w:rsidP="00383106">
            <w:pPr>
              <w:spacing w:after="208" w:line="238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Fecha de Nacimiento: 04-11-1991</w:t>
            </w:r>
          </w:p>
          <w:p w:rsidR="004023A0" w:rsidRDefault="004023A0" w:rsidP="00383106">
            <w:pPr>
              <w:spacing w:after="208" w:line="238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Edad: 31 Años</w:t>
            </w:r>
          </w:p>
          <w:p w:rsidR="001A3695" w:rsidRPr="00383106" w:rsidRDefault="001A3695" w:rsidP="00383106">
            <w:pPr>
              <w:spacing w:after="208" w:line="238" w:lineRule="exac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Licencia de Conducir: Clase B/C</w:t>
            </w:r>
          </w:p>
          <w:sdt>
            <w:sdtPr>
              <w:id w:val="1196195576"/>
              <w:placeholder>
                <w:docPart w:val="1CB9A883E09F49A480E4EF8E0FFF6D62"/>
              </w:placeholder>
              <w:temporary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Experiencia</w:t>
                </w:r>
              </w:p>
            </w:sdtContent>
          </w:sdt>
          <w:p w:rsidR="004023A0" w:rsidRPr="004023A0" w:rsidRDefault="004023A0" w:rsidP="00665F95">
            <w:pPr>
              <w:pStyle w:val="Fechas"/>
              <w:spacing w:line="216" w:lineRule="auto"/>
              <w:rPr>
                <w:sz w:val="22"/>
              </w:rPr>
            </w:pPr>
            <w:r w:rsidRPr="004023A0">
              <w:rPr>
                <w:sz w:val="22"/>
              </w:rPr>
              <w:t>10/21 – Actualidad</w:t>
            </w:r>
          </w:p>
          <w:p w:rsidR="004023A0" w:rsidRPr="00AD0D2C" w:rsidRDefault="004023A0" w:rsidP="00665F95">
            <w:pPr>
              <w:pStyle w:val="Fechas"/>
              <w:spacing w:line="216" w:lineRule="auto"/>
              <w:rPr>
                <w:sz w:val="22"/>
              </w:rPr>
            </w:pPr>
            <w:r w:rsidRPr="004023A0">
              <w:rPr>
                <w:b w:val="0"/>
                <w:sz w:val="22"/>
              </w:rPr>
              <w:t>Técnico Terreno</w:t>
            </w:r>
            <w:r w:rsidRPr="004023A0">
              <w:rPr>
                <w:rStyle w:val="Textoennegrita"/>
                <w:rFonts w:eastAsia="Calibri"/>
                <w:b/>
                <w:sz w:val="22"/>
                <w:lang w:bidi="es-ES"/>
              </w:rPr>
              <w:t xml:space="preserve"> • </w:t>
            </w:r>
            <w:r>
              <w:rPr>
                <w:b w:val="0"/>
                <w:sz w:val="22"/>
              </w:rPr>
              <w:t>Instalación y mantención de</w:t>
            </w:r>
            <w:r w:rsidR="00AD0D2C">
              <w:rPr>
                <w:b w:val="0"/>
                <w:sz w:val="22"/>
              </w:rPr>
              <w:t>:</w:t>
            </w:r>
            <w:r>
              <w:rPr>
                <w:b w:val="0"/>
                <w:sz w:val="22"/>
              </w:rPr>
              <w:t xml:space="preserve"> equipos SCO (</w:t>
            </w:r>
            <w:r w:rsidR="00AD0D2C">
              <w:rPr>
                <w:b w:val="0"/>
                <w:sz w:val="22"/>
              </w:rPr>
              <w:t xml:space="preserve">Cajas </w:t>
            </w:r>
            <w:r>
              <w:rPr>
                <w:b w:val="0"/>
                <w:sz w:val="22"/>
              </w:rPr>
              <w:t>Autoservicios)</w:t>
            </w:r>
            <w:r w:rsidR="00AD0D2C">
              <w:rPr>
                <w:b w:val="0"/>
                <w:sz w:val="22"/>
              </w:rPr>
              <w:t>, Balanzas y Sistema de flejes electrónicos en Sodimac, Walmart Y SMU</w:t>
            </w:r>
            <w:r w:rsidRPr="004023A0">
              <w:rPr>
                <w:rStyle w:val="Textoennegrita"/>
                <w:rFonts w:eastAsia="Calibri"/>
                <w:b/>
                <w:sz w:val="22"/>
                <w:lang w:bidi="es-ES"/>
              </w:rPr>
              <w:t xml:space="preserve"> • </w:t>
            </w:r>
            <w:r w:rsidR="00AD0D2C" w:rsidRPr="00AD0D2C">
              <w:rPr>
                <w:sz w:val="22"/>
              </w:rPr>
              <w:t>Comercializadora Girboy Chile</w:t>
            </w:r>
            <w:r w:rsidR="00AD0D2C">
              <w:rPr>
                <w:sz w:val="22"/>
              </w:rPr>
              <w:t>.</w:t>
            </w:r>
            <w:bookmarkStart w:id="0" w:name="_GoBack"/>
            <w:bookmarkEnd w:id="0"/>
          </w:p>
          <w:p w:rsidR="004023A0" w:rsidRDefault="004023A0" w:rsidP="00665F95">
            <w:pPr>
              <w:pStyle w:val="Fechas"/>
              <w:spacing w:line="216" w:lineRule="auto"/>
            </w:pPr>
          </w:p>
          <w:p w:rsidR="003D1B71" w:rsidRPr="00665F95" w:rsidRDefault="002C62D3" w:rsidP="00665F95">
            <w:pPr>
              <w:pStyle w:val="Fechas"/>
              <w:spacing w:line="216" w:lineRule="auto"/>
            </w:pPr>
            <w:r>
              <w:t>07/2021</w:t>
            </w:r>
            <w:r w:rsidR="009A5508">
              <w:t xml:space="preserve"> 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 w:rsidR="009A5508">
              <w:rPr>
                <w:rFonts w:eastAsia="Calibri"/>
                <w:lang w:bidi="es-ES"/>
              </w:rPr>
              <w:t xml:space="preserve"> </w:t>
            </w:r>
            <w:r>
              <w:t>10/2021</w:t>
            </w:r>
          </w:p>
          <w:p w:rsidR="003D1B71" w:rsidRPr="00665F95" w:rsidRDefault="002C62D3" w:rsidP="00665F95">
            <w:pPr>
              <w:pStyle w:val="Experiencia"/>
              <w:spacing w:line="216" w:lineRule="auto"/>
            </w:pPr>
            <w:r>
              <w:t>Técnico Terreno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>
              <w:t>Instalador Sistemas de CCTV</w:t>
            </w:r>
            <w:r w:rsidR="009A5508">
              <w:t xml:space="preserve"> (análogos)</w:t>
            </w:r>
            <w:r>
              <w:t>, Automatización y GPS.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Pr="00CB0D0A">
              <w:rPr>
                <w:b/>
              </w:rPr>
              <w:t>Propiedad Protegida Chile.</w:t>
            </w:r>
          </w:p>
          <w:p w:rsidR="003D1B71" w:rsidRPr="00665F95" w:rsidRDefault="009A5508" w:rsidP="00665F95">
            <w:pPr>
              <w:pStyle w:val="Fechas"/>
              <w:spacing w:line="216" w:lineRule="auto"/>
            </w:pPr>
            <w:r>
              <w:t xml:space="preserve">10/2018 </w:t>
            </w:r>
            <w:r w:rsidR="003D1B71" w:rsidRPr="00665F95">
              <w:rPr>
                <w:rFonts w:eastAsia="Calibri"/>
                <w:lang w:bidi="es-ES"/>
              </w:rPr>
              <w:t>-</w:t>
            </w:r>
            <w:r>
              <w:rPr>
                <w:rFonts w:eastAsia="Calibri"/>
                <w:lang w:bidi="es-ES"/>
              </w:rPr>
              <w:t xml:space="preserve"> </w:t>
            </w:r>
            <w:r>
              <w:t>02/2021</w:t>
            </w:r>
          </w:p>
          <w:p w:rsidR="003D1B71" w:rsidRPr="00665F95" w:rsidRDefault="002C62D3" w:rsidP="00665F95">
            <w:pPr>
              <w:pStyle w:val="Experiencia"/>
              <w:spacing w:line="216" w:lineRule="auto"/>
            </w:pPr>
            <w:r>
              <w:t>Capataz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 w:rsidR="009A5508">
              <w:t xml:space="preserve">Instalador de Sistemas de CCTV (análogos e IP), Controles de Accesos, Red de incendio (Edwards), </w:t>
            </w:r>
            <w:r w:rsidR="0041397D">
              <w:t xml:space="preserve">Cableado Estructurado, </w:t>
            </w:r>
            <w:r w:rsidR="009A5508">
              <w:t>etc.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="009A5508" w:rsidRPr="00CB0D0A">
              <w:rPr>
                <w:b/>
              </w:rPr>
              <w:t>Netbee</w:t>
            </w:r>
          </w:p>
          <w:p w:rsidR="003D1B71" w:rsidRPr="00665F95" w:rsidRDefault="009A5508" w:rsidP="00665F95">
            <w:pPr>
              <w:pStyle w:val="Fechas"/>
              <w:spacing w:line="216" w:lineRule="auto"/>
            </w:pPr>
            <w:r>
              <w:t xml:space="preserve">04/2013 </w:t>
            </w:r>
            <w:r>
              <w:rPr>
                <w:rFonts w:eastAsia="Calibri"/>
                <w:lang w:bidi="es-ES"/>
              </w:rPr>
              <w:t xml:space="preserve">– </w:t>
            </w:r>
            <w:r>
              <w:t>02/2017</w:t>
            </w:r>
          </w:p>
          <w:p w:rsidR="003D1B71" w:rsidRDefault="009A5508" w:rsidP="00665F95">
            <w:pPr>
              <w:pStyle w:val="Experiencia"/>
              <w:spacing w:line="216" w:lineRule="auto"/>
            </w:pPr>
            <w:r>
              <w:t>Técnico Senior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 w:rsidRPr="009A5508">
              <w:rPr>
                <w:rFonts w:asciiTheme="minorHAnsi" w:hAnsiTheme="minorHAnsi" w:cs="Arial"/>
                <w:color w:val="000000"/>
                <w:spacing w:val="-1"/>
                <w:szCs w:val="22"/>
              </w:rPr>
              <w:t>Desempeñando cargo de Técnico Seniors en sistema de automatización de</w:t>
            </w:r>
            <w:r w:rsidRPr="009A5508">
              <w:rPr>
                <w:rFonts w:asciiTheme="minorHAnsi" w:hAnsiTheme="minorHAnsi"/>
                <w:noProof/>
                <w:szCs w:val="22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24F1DA88" wp14:editId="6D594A54">
                      <wp:simplePos x="0" y="0"/>
                      <wp:positionH relativeFrom="page">
                        <wp:posOffset>2294255</wp:posOffset>
                      </wp:positionH>
                      <wp:positionV relativeFrom="page">
                        <wp:posOffset>4770755</wp:posOffset>
                      </wp:positionV>
                      <wp:extent cx="88900" cy="76200"/>
                      <wp:effectExtent l="0" t="0" r="0" b="1270"/>
                      <wp:wrapNone/>
                      <wp:docPr id="1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900" cy="76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5508" w:rsidRDefault="009A5508" w:rsidP="009A5508">
                                  <w:r>
                                    <w:rPr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s-MX" w:eastAsia="es-MX"/>
                                    </w:rPr>
                                    <w:drawing>
                                      <wp:inline distT="0" distB="0" distL="0" distR="0" wp14:anchorId="3EF7C6BB" wp14:editId="428FB9C4">
                                        <wp:extent cx="76199" cy="76199"/>
                                        <wp:effectExtent l="0" t="0" r="0" b="0"/>
                                        <wp:docPr id="6" name="Image_18_0" descr="Image_18_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_18_0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199" cy="761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1DA88" id="AutoShape 6" o:spid="_x0000_s1026" style="position:absolute;margin-left:180.65pt;margin-top:375.65pt;width:7pt;height: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" adj="-11796480,,5400" path="al10800,10800@8@8@4@6,10800,10800,10800,10800@9@7l@30@31@17@18@24@25@15@16@32@33xe" filled="f" stroked="f">
                      <v:stroke joinstyle="round"/>
                      <v:formulas/>
                      <v:path o:connecttype="custom" textboxrect="@1,@1,@1,@1"/>
                      <v:textbox inset="0,0,0,0">
                        <w:txbxContent>
                          <w:p w:rsidR="009A5508" w:rsidRDefault="009A5508" w:rsidP="009A5508">
                            <w:r>
                              <w:rPr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7C6BB" wp14:editId="428FB9C4">
                                  <wp:extent cx="76199" cy="76199"/>
                                  <wp:effectExtent l="0" t="0" r="0" b="0"/>
                                  <wp:docPr id="6" name="Image_18_0" descr="Image_18_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_18_0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199" cy="76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41397D">
              <w:rPr>
                <w:rFonts w:asciiTheme="minorHAnsi" w:hAnsiTheme="minorHAnsi" w:cs="Arial"/>
                <w:color w:val="000000"/>
                <w:spacing w:val="-1"/>
                <w:szCs w:val="22"/>
              </w:rPr>
              <w:t xml:space="preserve"> </w:t>
            </w:r>
            <w:r w:rsidRPr="009A5508">
              <w:rPr>
                <w:rFonts w:asciiTheme="minorHAnsi" w:hAnsiTheme="minorHAnsi" w:cs="Arial"/>
                <w:color w:val="000000"/>
                <w:spacing w:val="-1"/>
                <w:szCs w:val="22"/>
              </w:rPr>
              <w:t>control de combustibles de Estaciones de Servicio Shell, realizando</w:t>
            </w:r>
            <w:r w:rsidR="0041397D">
              <w:rPr>
                <w:rFonts w:asciiTheme="minorHAnsi" w:hAnsiTheme="minorHAnsi" w:cs="Arial"/>
                <w:color w:val="000000"/>
                <w:spacing w:val="-1"/>
                <w:szCs w:val="22"/>
              </w:rPr>
              <w:t xml:space="preserve"> </w:t>
            </w:r>
            <w:r w:rsidRPr="009A5508">
              <w:rPr>
                <w:rFonts w:asciiTheme="minorHAnsi" w:hAnsiTheme="minorHAnsi" w:cs="Arial"/>
                <w:color w:val="000000"/>
                <w:spacing w:val="-1"/>
                <w:szCs w:val="22"/>
              </w:rPr>
              <w:t>instalaciones, configuraciones y mantenciones a equipos y servidores.</w:t>
            </w:r>
            <w:r w:rsidRPr="009A5508">
              <w:rPr>
                <w:rFonts w:asciiTheme="minorHAnsi" w:hAnsiTheme="minorHAnsi"/>
                <w:szCs w:val="22"/>
              </w:rPr>
              <w:br/>
            </w:r>
            <w:r w:rsidRPr="009A5508">
              <w:rPr>
                <w:rFonts w:asciiTheme="minorHAnsi" w:hAnsiTheme="minorHAnsi" w:cs="Arial"/>
                <w:color w:val="000000"/>
                <w:spacing w:val="-1"/>
                <w:szCs w:val="22"/>
              </w:rPr>
              <w:t>Instalé, reparé y probé sistemas electrónicos y eléctricos</w:t>
            </w:r>
            <w:r w:rsidR="003D1B71" w:rsidRPr="009A5508">
              <w:rPr>
                <w:rStyle w:val="Textoennegrita"/>
                <w:rFonts w:asciiTheme="minorHAnsi" w:eastAsia="Calibri" w:hAnsiTheme="minorHAnsi"/>
                <w:szCs w:val="22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 w:rsidRPr="00CB0D0A">
              <w:rPr>
                <w:b/>
              </w:rPr>
              <w:t>Orpak Latina Spa.</w:t>
            </w:r>
          </w:p>
          <w:p w:rsidR="008A2224" w:rsidRPr="00665F95" w:rsidRDefault="009A5508" w:rsidP="008A2224">
            <w:pPr>
              <w:pStyle w:val="Fechas"/>
              <w:spacing w:line="216" w:lineRule="auto"/>
            </w:pPr>
            <w:r>
              <w:t>11/2012</w:t>
            </w:r>
            <w:r w:rsidR="00CB0D0A">
              <w:t xml:space="preserve"> </w:t>
            </w:r>
            <w:r w:rsidR="008A2224" w:rsidRPr="00665F95">
              <w:rPr>
                <w:rFonts w:eastAsia="Calibri"/>
                <w:lang w:bidi="es-ES"/>
              </w:rPr>
              <w:t>-</w:t>
            </w:r>
            <w:r w:rsidR="00CB0D0A">
              <w:rPr>
                <w:rFonts w:eastAsia="Calibri"/>
                <w:lang w:bidi="es-ES"/>
              </w:rPr>
              <w:t xml:space="preserve"> </w:t>
            </w:r>
            <w:r>
              <w:t>03/2013</w:t>
            </w:r>
          </w:p>
          <w:p w:rsidR="008A2224" w:rsidRPr="00665F95" w:rsidRDefault="009A5508" w:rsidP="008A2224">
            <w:pPr>
              <w:pStyle w:val="Experiencia"/>
              <w:spacing w:line="216" w:lineRule="auto"/>
            </w:pPr>
            <w:r>
              <w:t>Técnico Terreno</w:t>
            </w:r>
            <w:r w:rsidR="008A2224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>Técnico instalador de Sistemas GPS en Vehículos Livianos, pesados e industriales</w:t>
            </w:r>
            <w:r w:rsidR="008A2224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 w:rsidRPr="00CB0D0A">
              <w:rPr>
                <w:b/>
              </w:rPr>
              <w:t>Waypoint.</w:t>
            </w:r>
          </w:p>
          <w:p w:rsidR="008A2224" w:rsidRPr="00665F95" w:rsidRDefault="00CB0D0A" w:rsidP="008A2224">
            <w:pPr>
              <w:pStyle w:val="Fechas"/>
              <w:spacing w:line="216" w:lineRule="auto"/>
            </w:pPr>
            <w:r>
              <w:t xml:space="preserve">05/2011 </w:t>
            </w:r>
            <w:r w:rsidR="008A2224" w:rsidRPr="00665F95">
              <w:rPr>
                <w:rFonts w:eastAsia="Calibri"/>
                <w:lang w:bidi="es-ES"/>
              </w:rPr>
              <w:t>-</w:t>
            </w:r>
            <w:r>
              <w:rPr>
                <w:rFonts w:eastAsia="Calibri"/>
                <w:lang w:bidi="es-ES"/>
              </w:rPr>
              <w:t xml:space="preserve"> </w:t>
            </w:r>
            <w:r w:rsidR="009A5508">
              <w:t>11/2012</w:t>
            </w:r>
          </w:p>
          <w:p w:rsidR="008A2224" w:rsidRDefault="00CB0D0A" w:rsidP="008A2224">
            <w:pPr>
              <w:pStyle w:val="Experiencia"/>
              <w:spacing w:line="216" w:lineRule="auto"/>
              <w:rPr>
                <w:rStyle w:val="Textoennegrita"/>
                <w:rFonts w:eastAsia="Calibri"/>
                <w:lang w:bidi="es-ES"/>
              </w:rPr>
            </w:pPr>
            <w:r>
              <w:t>Técnico Terreno</w:t>
            </w:r>
            <w:r w:rsidR="008A2224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>Técnico instalador de Sistemas GPS en Vehículos Livianos, pesados e industriales</w:t>
            </w:r>
            <w:r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8A2224" w:rsidRPr="00665F95">
              <w:rPr>
                <w:rStyle w:val="Textoennegrita"/>
                <w:rFonts w:eastAsia="Calibri"/>
                <w:lang w:bidi="es-ES"/>
              </w:rPr>
              <w:t>•</w:t>
            </w:r>
            <w:r>
              <w:rPr>
                <w:rStyle w:val="Textoennegrita"/>
                <w:rFonts w:eastAsia="Calibri"/>
                <w:lang w:bidi="es-ES"/>
              </w:rPr>
              <w:t xml:space="preserve"> </w:t>
            </w:r>
            <w:r w:rsidRPr="00CB0D0A">
              <w:rPr>
                <w:b/>
              </w:rPr>
              <w:t>Wisetrack S.A.</w:t>
            </w:r>
          </w:p>
          <w:p w:rsidR="009A5508" w:rsidRPr="00665F95" w:rsidRDefault="00CB0D0A" w:rsidP="009A5508">
            <w:pPr>
              <w:pStyle w:val="Fechas"/>
              <w:spacing w:line="216" w:lineRule="auto"/>
            </w:pPr>
            <w:r>
              <w:t xml:space="preserve">05/2010 </w:t>
            </w:r>
            <w:r>
              <w:rPr>
                <w:rFonts w:eastAsia="Calibri"/>
                <w:lang w:bidi="es-ES"/>
              </w:rPr>
              <w:t xml:space="preserve">– </w:t>
            </w:r>
            <w:r>
              <w:t>04/ 2011</w:t>
            </w:r>
          </w:p>
          <w:p w:rsidR="009A5508" w:rsidRDefault="00CB0D0A" w:rsidP="009A5508">
            <w:pPr>
              <w:pStyle w:val="Experiencia"/>
              <w:spacing w:line="216" w:lineRule="auto"/>
              <w:rPr>
                <w:rStyle w:val="Textoennegrita"/>
                <w:rFonts w:eastAsia="Calibri"/>
                <w:lang w:bidi="es-ES"/>
              </w:rPr>
            </w:pPr>
            <w:r>
              <w:lastRenderedPageBreak/>
              <w:t>Técnico Terreno</w:t>
            </w:r>
            <w:r w:rsidR="009A5508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r>
              <w:t>Técnico Electromecánico dedicado a la mantención de Sistemas de bombas de Agua y portones Eléctricos.</w:t>
            </w:r>
            <w:r w:rsidR="009A5508" w:rsidRPr="00665F95">
              <w:rPr>
                <w:rStyle w:val="Textoennegrita"/>
                <w:rFonts w:eastAsia="Calibri"/>
                <w:lang w:bidi="es-ES"/>
              </w:rPr>
              <w:t xml:space="preserve"> •</w:t>
            </w:r>
            <w:r>
              <w:rPr>
                <w:rStyle w:val="Textoennegrita"/>
                <w:rFonts w:eastAsia="Calibri"/>
                <w:lang w:bidi="es-ES"/>
              </w:rPr>
              <w:t xml:space="preserve"> </w:t>
            </w:r>
            <w:r w:rsidRPr="00CB0D0A">
              <w:rPr>
                <w:b/>
              </w:rPr>
              <w:t>Hidrocal</w:t>
            </w:r>
          </w:p>
          <w:p w:rsidR="003D1B71" w:rsidRDefault="00B5483F" w:rsidP="00665F95">
            <w:pPr>
              <w:spacing w:line="216" w:lineRule="auto"/>
            </w:pPr>
            <w:r>
              <w:t>Técnico</w:t>
            </w:r>
            <w:r w:rsidR="00841765">
              <w:t xml:space="preserve"> con </w:t>
            </w:r>
            <w:r>
              <w:t>vasta</w:t>
            </w:r>
            <w:r w:rsidR="00841765">
              <w:t xml:space="preserve"> experiencia en terreno en los campos de Seguridad </w:t>
            </w:r>
            <w:r>
              <w:t>Electrónica</w:t>
            </w:r>
            <w:r w:rsidR="00841765">
              <w:t xml:space="preserve"> (CCTV,CCAA, INCENDIO,AUTOMATIZACION) y en el campo de GPS, instalando vehículos livianos (Autos, Camionetas), Vehículos Pesados con Protocolos de comunicación CAN (Cam</w:t>
            </w:r>
            <w:r>
              <w:t>iones, Buses, Maq Industriales) con distintos tipos de sensores, Corta corrientes e inmovilizadores.`</w:t>
            </w:r>
          </w:p>
          <w:p w:rsidR="00B5483F" w:rsidRPr="00665F95" w:rsidRDefault="00B5483F" w:rsidP="00665F95">
            <w:pPr>
              <w:spacing w:line="216" w:lineRule="auto"/>
            </w:pPr>
            <w:r>
              <w:t>He instalado y programado equipos GPS mediante Softwares dedicados, tanto como por mensajes de texto (Particulares).</w:t>
            </w:r>
          </w:p>
          <w:sdt>
            <w:sdtPr>
              <w:id w:val="-1554227259"/>
              <w:placeholder>
                <w:docPart w:val="58CBD18C18604996A30D44501AC94E56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:rsidR="003D1B71" w:rsidRPr="00665F95" w:rsidRDefault="00CA68B6" w:rsidP="00665F95">
            <w:pPr>
              <w:pStyle w:val="Nombredelaescuela"/>
              <w:spacing w:line="216" w:lineRule="auto"/>
            </w:pPr>
            <w:r>
              <w:t xml:space="preserve">Colegio Particular </w:t>
            </w:r>
            <w:r w:rsidR="008A2224">
              <w:t>Politécnico</w:t>
            </w:r>
            <w:r>
              <w:t xml:space="preserve"> Eyzaguirre</w:t>
            </w:r>
            <w:r w:rsidR="003D1B71" w:rsidRPr="00665F95">
              <w:rPr>
                <w:lang w:bidi="es-ES"/>
              </w:rPr>
              <w:t xml:space="preserve">, </w:t>
            </w:r>
            <w:r>
              <w:t>Puente Alto.</w:t>
            </w:r>
          </w:p>
          <w:p w:rsidR="003D1B71" w:rsidRPr="00665F95" w:rsidRDefault="008A2224" w:rsidP="00665F95">
            <w:pPr>
              <w:pStyle w:val="Listaconvietas"/>
              <w:spacing w:line="216" w:lineRule="auto"/>
            </w:pPr>
            <w:r>
              <w:t>Técnico nivel Medio en la Especialidad de Electrónica.</w:t>
            </w:r>
          </w:p>
          <w:p w:rsidR="00B5483F" w:rsidRDefault="00B5483F" w:rsidP="00F20161">
            <w:pPr>
              <w:pStyle w:val="Ttulo2"/>
            </w:pPr>
          </w:p>
          <w:sdt>
            <w:sdtPr>
              <w:id w:val="-1730222568"/>
              <w:placeholder>
                <w:docPart w:val="EAF62CC3895946529E121ED6D56FD623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Comunicación</w:t>
                </w:r>
              </w:p>
            </w:sdtContent>
          </w:sdt>
          <w:p w:rsidR="00CA68B6" w:rsidRPr="00CA68B6" w:rsidRDefault="00CA68B6" w:rsidP="00CA68B6">
            <w:pPr>
              <w:spacing w:after="222" w:line="240" w:lineRule="exact"/>
              <w:ind w:left="20"/>
              <w:rPr>
                <w:rFonts w:asciiTheme="minorHAnsi" w:hAnsiTheme="minorHAnsi" w:cs="Arial"/>
                <w:color w:val="000000"/>
              </w:rPr>
            </w:pPr>
            <w:r w:rsidRPr="00CA68B6">
              <w:rPr>
                <w:rFonts w:asciiTheme="minorHAnsi" w:hAnsiTheme="minorHAnsi" w:cs="Arial"/>
                <w:color w:val="000000"/>
                <w:spacing w:val="-1"/>
              </w:rPr>
              <w:t>Profesion</w:t>
            </w:r>
            <w:r>
              <w:rPr>
                <w:rFonts w:asciiTheme="minorHAnsi" w:hAnsiTheme="minorHAnsi" w:cs="Arial"/>
                <w:color w:val="000000"/>
                <w:spacing w:val="-1"/>
              </w:rPr>
              <w:t>al de la electrónica eficaz y c</w:t>
            </w:r>
            <w:r w:rsidRPr="00CA68B6">
              <w:rPr>
                <w:rFonts w:asciiTheme="minorHAnsi" w:hAnsiTheme="minorHAnsi" w:cs="Arial"/>
                <w:color w:val="000000"/>
                <w:spacing w:val="-1"/>
              </w:rPr>
              <w:t>alificado con más de 10 años de experiencia</w:t>
            </w:r>
            <w:r>
              <w:rPr>
                <w:rFonts w:asciiTheme="minorHAnsi" w:hAnsiTheme="minorHAnsi"/>
              </w:rPr>
              <w:t xml:space="preserve"> </w:t>
            </w:r>
            <w:r w:rsidRPr="00CA68B6">
              <w:rPr>
                <w:rFonts w:asciiTheme="minorHAnsi" w:hAnsiTheme="minorHAnsi" w:cs="Arial"/>
                <w:color w:val="000000"/>
                <w:spacing w:val="-1"/>
              </w:rPr>
              <w:t>en el campo del mantenimiento tanto en puestos de técnico electrónico,</w:t>
            </w:r>
            <w:r>
              <w:rPr>
                <w:rFonts w:asciiTheme="minorHAnsi" w:hAnsiTheme="minorHAnsi" w:cs="Arial"/>
                <w:color w:val="000000"/>
                <w:spacing w:val="-1"/>
              </w:rPr>
              <w:t xml:space="preserve"> </w:t>
            </w:r>
            <w:r w:rsidRPr="00CA68B6">
              <w:rPr>
                <w:rFonts w:asciiTheme="minorHAnsi" w:hAnsiTheme="minorHAnsi" w:cs="Arial"/>
                <w:color w:val="000000"/>
                <w:spacing w:val="-1"/>
              </w:rPr>
              <w:t>telecomunicaciones, automatización como también de gestión. Excelentes aptitudes organizativas y de</w:t>
            </w:r>
            <w:r w:rsidRPr="00CA68B6">
              <w:rPr>
                <w:rFonts w:asciiTheme="minorHAnsi" w:hAnsiTheme="minorHAnsi"/>
              </w:rPr>
              <w:t xml:space="preserve"> </w:t>
            </w:r>
            <w:r w:rsidRPr="00CA68B6">
              <w:rPr>
                <w:rFonts w:asciiTheme="minorHAnsi" w:hAnsiTheme="minorHAnsi" w:cs="Arial"/>
                <w:color w:val="000000"/>
                <w:spacing w:val="-1"/>
              </w:rPr>
              <w:t>gestión del tiempo. Entre las áreas de conocimiento se incluyen la solución de</w:t>
            </w:r>
            <w:r w:rsidRPr="00CA68B6">
              <w:rPr>
                <w:rFonts w:asciiTheme="minorHAnsi" w:hAnsiTheme="minorHAnsi"/>
              </w:rPr>
              <w:t xml:space="preserve"> </w:t>
            </w:r>
            <w:r w:rsidRPr="00CA68B6">
              <w:rPr>
                <w:rFonts w:asciiTheme="minorHAnsi" w:hAnsiTheme="minorHAnsi" w:cs="Arial"/>
                <w:color w:val="000000"/>
                <w:spacing w:val="-1"/>
              </w:rPr>
              <w:t>problemas, el diagnóstico y las reparaciones.</w:t>
            </w:r>
          </w:p>
          <w:p w:rsidR="00CA68B6" w:rsidRDefault="00CA68B6" w:rsidP="00CA68B6">
            <w:pPr>
              <w:pStyle w:val="Ttulo2"/>
              <w:rPr>
                <w:rFonts w:ascii="Arial" w:hAnsi="Arial" w:cs="Arial"/>
                <w:b w:val="0"/>
                <w:bCs w:val="0"/>
                <w:color w:val="000000"/>
                <w:szCs w:val="24"/>
              </w:rPr>
            </w:pPr>
            <w:r>
              <w:t>Aptitudes</w:t>
            </w:r>
          </w:p>
          <w:p w:rsidR="00CA68B6" w:rsidRPr="00CA68B6" w:rsidRDefault="00CA68B6" w:rsidP="00CA68B6">
            <w:pPr>
              <w:spacing w:after="222" w:line="239" w:lineRule="exact"/>
              <w:rPr>
                <w:rFonts w:asciiTheme="minorHAnsi" w:hAnsiTheme="minorHAnsi" w:cs="Arial"/>
                <w:color w:val="000000"/>
              </w:rPr>
            </w:pPr>
            <w:r w:rsidRPr="00CA68B6">
              <w:rPr>
                <w:rFonts w:asciiTheme="minorHAnsi" w:hAnsiTheme="minorHAnsi" w:cs="Arial"/>
                <w:color w:val="000000"/>
                <w:spacing w:val="-1"/>
              </w:rPr>
              <w:t>° Conocimientos de informática a nivel de</w:t>
            </w:r>
            <w:r w:rsidRPr="00CA68B6">
              <w:rPr>
                <w:rFonts w:asciiTheme="minorHAnsi" w:hAnsiTheme="minorHAnsi"/>
              </w:rPr>
              <w:br/>
            </w:r>
            <w:r w:rsidRPr="00CA68B6">
              <w:rPr>
                <w:rFonts w:asciiTheme="minorHAnsi" w:hAnsiTheme="minorHAnsi" w:cs="Arial"/>
                <w:color w:val="000000"/>
              </w:rPr>
              <w:t>usuario intermedio.</w:t>
            </w:r>
          </w:p>
          <w:p w:rsidR="00CA68B6" w:rsidRPr="00CA68B6" w:rsidRDefault="00CA68B6" w:rsidP="00CA68B6">
            <w:pPr>
              <w:spacing w:after="222" w:line="239" w:lineRule="exact"/>
              <w:rPr>
                <w:rFonts w:asciiTheme="minorHAnsi" w:hAnsiTheme="minorHAnsi" w:cs="Arial"/>
                <w:color w:val="000000"/>
              </w:rPr>
            </w:pPr>
            <w:r w:rsidRPr="00CA68B6">
              <w:rPr>
                <w:rFonts w:asciiTheme="minorHAnsi" w:hAnsiTheme="minorHAnsi" w:cs="Arial"/>
                <w:color w:val="000000"/>
                <w:spacing w:val="-1"/>
              </w:rPr>
              <w:t>° Uso de herramientas manuales y</w:t>
            </w:r>
            <w:r w:rsidRPr="00CA68B6">
              <w:rPr>
                <w:rFonts w:asciiTheme="minorHAnsi" w:hAnsiTheme="minorHAnsi"/>
              </w:rPr>
              <w:br/>
            </w:r>
            <w:r w:rsidRPr="00CA68B6">
              <w:rPr>
                <w:rFonts w:asciiTheme="minorHAnsi" w:hAnsiTheme="minorHAnsi" w:cs="Arial"/>
                <w:color w:val="000000"/>
              </w:rPr>
              <w:t>eléctricas.</w:t>
            </w:r>
          </w:p>
          <w:p w:rsidR="00CA68B6" w:rsidRPr="00CA68B6" w:rsidRDefault="00CA68B6" w:rsidP="00CA68B6">
            <w:pPr>
              <w:spacing w:after="222" w:line="238" w:lineRule="exact"/>
              <w:rPr>
                <w:rFonts w:asciiTheme="minorHAnsi" w:hAnsiTheme="minorHAnsi" w:cs="Arial"/>
                <w:color w:val="000000"/>
                <w:spacing w:val="-1"/>
              </w:rPr>
            </w:pPr>
            <w:r w:rsidRPr="00CA68B6">
              <w:rPr>
                <w:rFonts w:asciiTheme="minorHAnsi" w:hAnsiTheme="minorHAnsi" w:cs="Arial"/>
                <w:color w:val="000000"/>
                <w:spacing w:val="-1"/>
              </w:rPr>
              <w:t>° Horario flexible.</w:t>
            </w:r>
          </w:p>
          <w:p w:rsidR="00CA68B6" w:rsidRPr="00CA68B6" w:rsidRDefault="00CA68B6" w:rsidP="00CA68B6">
            <w:pPr>
              <w:spacing w:line="324" w:lineRule="exact"/>
              <w:ind w:left="7"/>
              <w:rPr>
                <w:rFonts w:asciiTheme="minorHAnsi" w:hAnsiTheme="minorHAnsi" w:cs="Arial"/>
                <w:color w:val="000000"/>
              </w:rPr>
            </w:pPr>
            <w:r w:rsidRPr="00CA68B6">
              <w:rPr>
                <w:rFonts w:asciiTheme="minorHAnsi" w:hAnsiTheme="minorHAnsi" w:cs="Arial"/>
                <w:color w:val="000000"/>
                <w:spacing w:val="-1"/>
              </w:rPr>
              <w:t>° Actitud de servicio al cliente.</w:t>
            </w:r>
            <w:r w:rsidRPr="00CA68B6">
              <w:rPr>
                <w:rFonts w:asciiTheme="minorHAnsi" w:hAnsiTheme="minorHAnsi" w:cs="Arial"/>
                <w:color w:val="000000"/>
              </w:rPr>
              <w:t xml:space="preserve"> </w:t>
            </w:r>
          </w:p>
          <w:p w:rsidR="00CA68B6" w:rsidRPr="00CA68B6" w:rsidRDefault="00CA68B6" w:rsidP="00CA68B6">
            <w:pPr>
              <w:spacing w:after="222" w:line="238" w:lineRule="exact"/>
              <w:ind w:left="7"/>
              <w:rPr>
                <w:rFonts w:asciiTheme="minorHAnsi" w:hAnsiTheme="minorHAnsi" w:cs="Arial"/>
                <w:color w:val="000000"/>
              </w:rPr>
            </w:pPr>
            <w:r w:rsidRPr="00CA68B6">
              <w:rPr>
                <w:rFonts w:asciiTheme="minorHAnsi" w:hAnsiTheme="minorHAnsi" w:cs="Arial"/>
                <w:color w:val="000000"/>
                <w:spacing w:val="-1"/>
              </w:rPr>
              <w:t>° Capacidad para aprender rápidamente.</w:t>
            </w:r>
          </w:p>
          <w:p w:rsidR="00CA68B6" w:rsidRPr="00CA68B6" w:rsidRDefault="00CA68B6" w:rsidP="00CA68B6">
            <w:pPr>
              <w:spacing w:after="222" w:line="238" w:lineRule="exact"/>
              <w:ind w:left="7"/>
              <w:rPr>
                <w:rFonts w:asciiTheme="minorHAnsi" w:hAnsiTheme="minorHAnsi" w:cs="Arial"/>
                <w:color w:val="000000"/>
              </w:rPr>
            </w:pPr>
            <w:r w:rsidRPr="00CA68B6">
              <w:rPr>
                <w:rFonts w:asciiTheme="minorHAnsi" w:hAnsiTheme="minorHAnsi" w:cs="Arial"/>
                <w:color w:val="000000"/>
                <w:spacing w:val="-1"/>
              </w:rPr>
              <w:t>° Responsable y Honesto.</w:t>
            </w:r>
          </w:p>
          <w:p w:rsidR="00CA68B6" w:rsidRPr="00CA68B6" w:rsidRDefault="00CA68B6" w:rsidP="00CA68B6">
            <w:pPr>
              <w:spacing w:line="238" w:lineRule="exact"/>
              <w:ind w:left="7"/>
              <w:rPr>
                <w:rFonts w:asciiTheme="minorHAnsi" w:hAnsiTheme="minorHAnsi" w:cs="Arial"/>
                <w:color w:val="000000"/>
              </w:rPr>
            </w:pPr>
            <w:r w:rsidRPr="00CA68B6">
              <w:rPr>
                <w:rFonts w:asciiTheme="minorHAnsi" w:hAnsiTheme="minorHAnsi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1" layoutInCell="1" allowOverlap="1" wp14:anchorId="028AA840" wp14:editId="1C65550E">
                      <wp:simplePos x="0" y="0"/>
                      <wp:positionH relativeFrom="page">
                        <wp:posOffset>4618355</wp:posOffset>
                      </wp:positionH>
                      <wp:positionV relativeFrom="page">
                        <wp:posOffset>2374900</wp:posOffset>
                      </wp:positionV>
                      <wp:extent cx="25400" cy="1668145"/>
                      <wp:effectExtent l="0" t="3175" r="0" b="0"/>
                      <wp:wrapNone/>
                      <wp:docPr id="2" name="Freeform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" cy="1668145"/>
                              </a:xfrm>
                              <a:custGeom>
                                <a:avLst/>
                                <a:gdLst>
                                  <a:gd name="T0" fmla="*/ 20 w 40"/>
                                  <a:gd name="T1" fmla="*/ 2607 h 2627"/>
                                  <a:gd name="T2" fmla="*/ 20 w 40"/>
                                  <a:gd name="T3" fmla="*/ 20 h 26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0" h="2627">
                                    <a:moveTo>
                                      <a:pt x="20" y="2607"/>
                                    </a:moveTo>
                                    <a:lnTo>
                                      <a:pt x="20" y="2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>
                                <a:solidFill>
                                  <a:srgbClr val="FEFDFD"/>
                                </a:solidFill>
                                <a:prstDash val="solid"/>
                                <a:miter lim="10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4F606D40" id="Freeform 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64.65pt,317.35pt,364.65pt,188pt" coordsize="40,2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" filled="f" strokecolor="#fefdfd" strokeweight="1pt">
                      <v:stroke miterlimit="10" joinstyle="miter"/>
                      <v:path o:connecttype="custom" o:connectlocs="12700,1655445;12700,12700" o:connectangles="0,0"/>
                      <w10:wrap anchorx="page" anchory="page"/>
                      <w10:anchorlock/>
                    </v:polyline>
                  </w:pict>
                </mc:Fallback>
              </mc:AlternateContent>
            </w:r>
            <w:r w:rsidRPr="00CA68B6">
              <w:rPr>
                <w:rFonts w:asciiTheme="minorHAnsi" w:hAnsiTheme="minorHAnsi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67CAE3A" wp14:editId="2834EFD1">
                      <wp:simplePos x="0" y="0"/>
                      <wp:positionH relativeFrom="page">
                        <wp:posOffset>2294255</wp:posOffset>
                      </wp:positionH>
                      <wp:positionV relativeFrom="page">
                        <wp:posOffset>4580255</wp:posOffset>
                      </wp:positionV>
                      <wp:extent cx="88900" cy="76200"/>
                      <wp:effectExtent l="0" t="0" r="0" b="127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900" cy="76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/>
                              </a:cu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A68B6" w:rsidRDefault="00CA68B6" w:rsidP="00CA68B6">
                                  <w:r>
                                    <w:rPr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s-MX" w:eastAsia="es-MX"/>
                                    </w:rPr>
                                    <w:drawing>
                                      <wp:inline distT="0" distB="0" distL="0" distR="0" wp14:anchorId="7469A7EB" wp14:editId="145BE0DA">
                                        <wp:extent cx="76200" cy="76200"/>
                                        <wp:effectExtent l="0" t="0" r="0" b="0"/>
                                        <wp:docPr id="29" name="Image_31_0" descr="Image_31_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Image_31_0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200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CAE3A" id="AutoShape 2" o:spid="_x0000_s1027" style="position:absolute;left:0;text-align:left;margin-left:180.65pt;margin-top:360.65pt;width:7pt;height: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" adj="-11796480,,5400" path="al10800,10800@8@8@4@6,10800,10800,10800,10800@9@7l@30@31@17@18@24@25@15@16@32@33xe" filled="f" stroked="f">
                      <v:stroke joinstyle="round"/>
                      <v:formulas/>
                      <v:path o:connecttype="custom" textboxrect="@1,@1,@1,@1"/>
                      <v:textbox inset="0,0,0,0">
                        <w:txbxContent>
                          <w:p w:rsidR="00CA68B6" w:rsidRDefault="00CA68B6" w:rsidP="00CA68B6">
                            <w:r>
                              <w:rPr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9A7EB" wp14:editId="145BE0DA">
                                  <wp:extent cx="76200" cy="76200"/>
                                  <wp:effectExtent l="0" t="0" r="0" b="0"/>
                                  <wp:docPr id="29" name="Image_31_0" descr="Image_31_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_31_0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CA68B6">
              <w:rPr>
                <w:rFonts w:asciiTheme="minorHAnsi" w:hAnsiTheme="minorHAnsi" w:cs="Arial"/>
                <w:color w:val="000000"/>
                <w:spacing w:val="-1"/>
              </w:rPr>
              <w:t>° Excelente atención a los detalles.</w:t>
            </w:r>
          </w:p>
          <w:p w:rsidR="00CA68B6" w:rsidRPr="00CA68B6" w:rsidRDefault="00CA68B6" w:rsidP="00CA68B6">
            <w:pPr>
              <w:spacing w:after="222" w:line="238" w:lineRule="exact"/>
              <w:rPr>
                <w:rFonts w:asciiTheme="minorHAnsi" w:hAnsiTheme="minorHAnsi" w:cs="Arial"/>
                <w:color w:val="000000"/>
              </w:rPr>
            </w:pPr>
          </w:p>
          <w:p w:rsidR="003D1B71" w:rsidRPr="00665F95" w:rsidRDefault="003D1B71" w:rsidP="00665F95">
            <w:pPr>
              <w:spacing w:line="216" w:lineRule="auto"/>
            </w:pPr>
          </w:p>
          <w:p w:rsidR="003D1B71" w:rsidRPr="00F20161" w:rsidRDefault="00CA68B6" w:rsidP="00F20161">
            <w:pPr>
              <w:pStyle w:val="Ttulo2"/>
            </w:pPr>
            <w:r>
              <w:t>Disponibilidad</w:t>
            </w:r>
          </w:p>
          <w:p w:rsidR="003D1B71" w:rsidRPr="00665F95" w:rsidRDefault="00CA68B6" w:rsidP="00CA68B6">
            <w:pPr>
              <w:spacing w:line="216" w:lineRule="auto"/>
              <w:rPr>
                <w:sz w:val="24"/>
                <w:szCs w:val="24"/>
              </w:rPr>
            </w:pPr>
            <w:r>
              <w:t>Disponibilidad Inmediata</w:t>
            </w: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395A85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">
                      <v:shape id="Forma lib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CA68B6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Pasaje Del Alarife 2984</w:t>
            </w:r>
          </w:p>
          <w:p w:rsidR="003D1B71" w:rsidRPr="00CA16E3" w:rsidRDefault="00CA68B6" w:rsidP="00CA68B6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Puente Alto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594DDE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">
                      <v:shape id="Forma lib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CA68B6" w:rsidP="00CA68B6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+56 985555749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DD9F63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084A6F" w:rsidP="00CA68B6">
            <w:pPr>
              <w:pStyle w:val="Informacin"/>
              <w:rPr>
                <w:lang w:val="es-ES_tradnl"/>
              </w:rPr>
            </w:pPr>
            <w:hyperlink r:id="rId19" w:history="1">
              <w:r w:rsidR="001A3695" w:rsidRPr="0087735B">
                <w:rPr>
                  <w:rStyle w:val="Hipervnculo"/>
                  <w:lang w:val="es-ES_tradnl"/>
                </w:rPr>
                <w:t>Eric.manriquez1@gmail.com</w:t>
              </w:r>
            </w:hyperlink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AD7992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hZLTQAAJw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BiQZhZLTQAAJw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1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3D1B71" w:rsidP="00CA68B6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22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A6F" w:rsidRDefault="00084A6F" w:rsidP="00590471">
      <w:r>
        <w:separator/>
      </w:r>
    </w:p>
  </w:endnote>
  <w:endnote w:type="continuationSeparator" w:id="0">
    <w:p w:rsidR="00084A6F" w:rsidRDefault="00084A6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A6F" w:rsidRDefault="00084A6F" w:rsidP="00590471">
      <w:r>
        <w:separator/>
      </w:r>
    </w:p>
  </w:footnote>
  <w:footnote w:type="continuationSeparator" w:id="0">
    <w:p w:rsidR="00084A6F" w:rsidRDefault="00084A6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65F95" w:rsidRDefault="00310F17" w:rsidP="00060042">
    <w:pPr>
      <w:pStyle w:val="Textoindependiente"/>
    </w:pPr>
    <w:r w:rsidRPr="00CA16E3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5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7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9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949468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8rjM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P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XEvIw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b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2vCStWtgStA6TOaLS7MuIb4wvlNS32Fyk8IPfo1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X3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q8iu10XZXV0wxqEpPC4Nq7q7uNorOGV1doRyCIhikVhhhVIxLldt5HjBK5+6&#10;hrnx3Y5E3n7dqTvtT4UUTJUgCqG2JnBeoxhU3xOcPaKLHLPIdB+LTQ8Jr42AWYVSfxnm/Czx3equ&#10;x1ExJsQ/8DwkqoWz+4bxRwTwFubjcn1qBHjrl9pJjN0wth9RNJZ905VF0TiJ7JVX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+z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9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O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Q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z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R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eyipJ2MeAZxqA9fOE+vPH+VIhT5JS55FAcCW&#10;i0CKKiFu+MNVJtn5BJ6jMKjNQ6YKhYCC7vJkpr5Hnhe9dmL3KhLrhuNFCXVNiYVP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YI+S40mxdJelb+5wyEBOYWMtW94fWhskWmFlAWd&#10;o/aQram6E15xF3UwkPz2YxzCrcQS2mcRbVX11LG23wXbtso92u35tlLVFx9l26kGJPgC4pk63pin&#10;seK/naYUprUV+EbtfZe3dziEfiCFth7y+Ti1GYfcEoQBEg9ZWzmMuFAxh/pDPP39pF5oYgsTv73r&#10;sBDLlQ5p44gZHp9FgWs1ET5vaNmvvouIBdzhAR1pwQrViA6N48RHdj4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TmWEHgaKBJNjmVTjiUEngaKRJNj2ZRjCYGngSLR5Fg25VhCYGmgHMtmciybciwh&#10;8DRQJJocywalUlieEHgaKBJNjmWDUhENTCQqx7KZHMsGpSIamEhUjmUzOZZNOZYQWL2gHMtmciwb&#10;lEptA5Nj2ZRjCYFXBUWiybFsyrGEwNNAkWhyLJtyLCHwNFAkmhzLphxLCCwNlGPZTI5lU44lBJ4G&#10;ikSTY9mUYwmBp4Ei0eRYNuVYQuBpoEg0OZZNOZYQeBooEk2OZVO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KFUhOUZQWeBI7HkWN5QKmZBiUTnWN4lx/KGUjEL&#10;SiQ6x/IuOZa3cywjqN6CcyzvkmN5Q6noMyg5lrdzLCPoluBILDmWt3MsI+gscCSWHMvbOZYRdBY4&#10;EkuO5e0cywgqC5xjeZccy9s5lhF0FjgSS47l7RzLCDoLHIklx/J2jmUEnQWOxJJjeTvHMoLOAkdi&#10;ybG8nWMZQWPB5RzLCLoBjGO5So7lco5lBJ0F9nW+So7lco5lBJ0F9nW+So7lco5lBJ0Ftk+8So7l&#10;co5lBJ0Ftk+8So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KdXJmtjt9M8gsz5etdNw4JFK2mzhWU+&#10;8B5WjAUXkBvUik2n3AGTdhkp62mGVcURSGBL85z5tJzRH9a47+9FclcGT7461+Ql4uXG13b1CT3Y&#10;y7qyJ2iBLUXTj11Fe227ypyf4UUUAX2b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tr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MoRPMgWLlh&#10;801vwh2q95giAafso/0sYRicnb7kW7fO9zydurL6KzE51WuSDfCqHGMcQK5NQDtSadRMSKQGpfFF&#10;+CFDIme0MmopvsO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m&#10;dr0uyg51wRiHpvC4NKzq7uJqr+CU1dkRyiEgikVyhRVKxbhctZnjBa987hrmxncDiTz9Oqh72p8K&#10;KZkqQRRCbU3gvEYxqL4nOHtGFzlmmeneFzsNEl7rAbMKpf4yzPFZ4rvVXY+jok+If+B5mKgWzu4b&#10;xp8QwFuYT8v1oRHgrV9qJzF209h+QtFY9k1XFmXjJLJXvn2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1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d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HZAIg++rFVRD1VwKkYb8LMpho4TckDyAcc4XsXJ2NmlC8&#10;SvuYyO4dkIRuU4AIcctnCZSiCjXMcWSWQbSQPInkTN2xP6BAp8j2N62DKLglAdh2UjKqYPY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9B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2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1fQ9vLpxWwjU9zeJZyNd5u+oeO&#10;BZlduOctJ+vu1V9JADiWnNFJpgCLWiBDoZn/zqlBci5rVj/TRAns71GqsbFumFhXjsZQ6Za2/LQ7&#10;Tz6PALMo8XP+279PclUKZOncYRk89X30ca9CDaPsffF3t5jjuLoCUwlH2d/GMhmOibGbnIy885R/&#10;0zD+WRMTsiZYzhm1IJNpZp+UJkIsMuEr6FBpHo0cGp2uw6RkJTFhSN6DTJWK2TOeMWXTT4ySWF7r&#10;dZCQv1r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s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eWr99R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H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o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Ta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5p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I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E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VqaaueTCn1IJiY/b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ECrMEiNG64dalw6fqQ7mqs0Tgq&#10;53owTrpyDRsQ6lcaeePYN3PGpfGZnTN1KGNGMmkX3X8uq6Sm3HA1W88Goedd2vVHlKy7sZxRRqdU&#10;1aZOe8tigJXrgVFWF7au9bXgI5COaN5ScrXbviY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F&#10;1pR1TqwDa5TOTzMSpkOKmpUek6N1zm+S87TECwb/xEu3xjCmwa5HncGc3rwoqqhANu+uqtLMecUN&#10;TT0Vm/VX8riJZ3PUlnUOmCA2c6H6Zo/ZUsdJbUFSbIVSf11hXiw4iDEjboQtsAvbZw0TL5ZdIdzZ&#10;mK0kz3A71ok4XIr0p8/iKFdq0nSQ5sFurh/BnN+U/6LQ7Twob0tZ50R96oPWc7QrNuuvi8wabxp9&#10;01nZDA4pMAaP1omsMUfGTFkiLBPT/d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OygpkjGPAA61gWvnifXPH+VIpT5JS55FAcCWy0CKKiFu+MNVJhl8As9R&#10;GtTmIUOFQkBBd/Nkhr5Hnhe9dnL3KhLrhuNFSXVNiYXPRJMmtVylSd274E9WQMmhh7KO74umW/OE&#10;J70YBsOc62DXxmHPykkLYqxQ6i9LhZ4ORNP1r+K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228y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rZ94YNTNQJJocy6wc&#10;SwisblSOZTbvCpuVYwmBp4HaRJNjmZVjCYGngSLR5Fjmy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UZxzHMss3IsIfA00CiOybHMyrGEwNNAkWhyLLNyLCGwNFCOZTY5llnP&#10;sYTA00CRaHIss94VFgJPA0WiybHMyrGEwNNAkWhyLLNyLCHwNFAkmhzLohxLCBwNFuVYQuBlILPz&#10;YnIsi3IsIfA0kNl5MTmWRc+xhMDTQGbnxeRYFiiVcg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iksTwg8&#10;DRSJJsfygFIRDUwkKsfyMDmWB5SKaGAiUTmWh8mxPJRjCYHVC8qxPEyO5QGlUtvA5FgeyrGEwKuC&#10;ItHkWB7KsYTA00CRaHIsD+VYQuBpoEg0OZaHciwhsDRQjuVhciwP5VhC4GmgSDQ5lodyLCHwNFAk&#10;mhzLQzmWEHgaKBJNjuWhHEsIPA0UiSbH8lCOJQSOBk/lWELgZSAcy9PkWJ7KsYTA00Bm56fJsTyV&#10;YwmBp4HMzk+TY3kqxxICTwPxE58mx/JUjiUEngbi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x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L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j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8B6"/>
    <w:rsid w:val="00060042"/>
    <w:rsid w:val="00084A6F"/>
    <w:rsid w:val="0008685D"/>
    <w:rsid w:val="00090860"/>
    <w:rsid w:val="00112FD7"/>
    <w:rsid w:val="00150ABD"/>
    <w:rsid w:val="001946FC"/>
    <w:rsid w:val="001A3695"/>
    <w:rsid w:val="00222466"/>
    <w:rsid w:val="00247254"/>
    <w:rsid w:val="0024753C"/>
    <w:rsid w:val="00251E1A"/>
    <w:rsid w:val="00276026"/>
    <w:rsid w:val="002B4549"/>
    <w:rsid w:val="002B4B93"/>
    <w:rsid w:val="002C62D3"/>
    <w:rsid w:val="00310F17"/>
    <w:rsid w:val="00322A46"/>
    <w:rsid w:val="003326CB"/>
    <w:rsid w:val="00353B60"/>
    <w:rsid w:val="00376291"/>
    <w:rsid w:val="00380FD1"/>
    <w:rsid w:val="00383106"/>
    <w:rsid w:val="00383D02"/>
    <w:rsid w:val="00385DE7"/>
    <w:rsid w:val="003D1B71"/>
    <w:rsid w:val="003E73F9"/>
    <w:rsid w:val="004023A0"/>
    <w:rsid w:val="0041397D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1765"/>
    <w:rsid w:val="00846CB9"/>
    <w:rsid w:val="008566AA"/>
    <w:rsid w:val="008A1E6E"/>
    <w:rsid w:val="008A2224"/>
    <w:rsid w:val="008C024F"/>
    <w:rsid w:val="008C2CFC"/>
    <w:rsid w:val="00912DC8"/>
    <w:rsid w:val="009475DC"/>
    <w:rsid w:val="00967B93"/>
    <w:rsid w:val="009A5508"/>
    <w:rsid w:val="009D090F"/>
    <w:rsid w:val="00A31464"/>
    <w:rsid w:val="00A31B16"/>
    <w:rsid w:val="00A33613"/>
    <w:rsid w:val="00A47A8D"/>
    <w:rsid w:val="00A9207F"/>
    <w:rsid w:val="00AC6C7E"/>
    <w:rsid w:val="00AD0D2C"/>
    <w:rsid w:val="00B4158A"/>
    <w:rsid w:val="00B5483F"/>
    <w:rsid w:val="00B6466C"/>
    <w:rsid w:val="00BB1B5D"/>
    <w:rsid w:val="00BC22C7"/>
    <w:rsid w:val="00BD195A"/>
    <w:rsid w:val="00C07240"/>
    <w:rsid w:val="00C14078"/>
    <w:rsid w:val="00CA16E3"/>
    <w:rsid w:val="00CA68B6"/>
    <w:rsid w:val="00CB0D0A"/>
    <w:rsid w:val="00CE1E3D"/>
    <w:rsid w:val="00D0373F"/>
    <w:rsid w:val="00D053FA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1B36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C19DD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Eric.manriquez1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tanovic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CB9A883E09F49A480E4EF8E0FFF6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99655-8196-4CC9-A46C-E492610185C0}"/>
      </w:docPartPr>
      <w:docPartBody>
        <w:p w:rsidR="0001398C" w:rsidRDefault="00DF20C2">
          <w:pPr>
            <w:pStyle w:val="1CB9A883E09F49A480E4EF8E0FFF6D62"/>
          </w:pPr>
          <w:r w:rsidRPr="00AC6C7E">
            <w:rPr>
              <w:lang w:bidi="es-ES"/>
            </w:rPr>
            <w:t>Experiencia</w:t>
          </w:r>
        </w:p>
      </w:docPartBody>
    </w:docPart>
    <w:docPart>
      <w:docPartPr>
        <w:name w:val="58CBD18C18604996A30D44501AC94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E7E9E-9DF7-4DB8-ACF9-E723D568F830}"/>
      </w:docPartPr>
      <w:docPartBody>
        <w:p w:rsidR="0001398C" w:rsidRDefault="00DF20C2">
          <w:pPr>
            <w:pStyle w:val="58CBD18C18604996A30D44501AC94E56"/>
          </w:pPr>
          <w:r w:rsidRPr="00F20161">
            <w:t>Formación</w:t>
          </w:r>
        </w:p>
      </w:docPartBody>
    </w:docPart>
    <w:docPart>
      <w:docPartPr>
        <w:name w:val="EAF62CC3895946529E121ED6D56FD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F7E05-195E-42F4-8D0A-F4A1D141D478}"/>
      </w:docPartPr>
      <w:docPartBody>
        <w:p w:rsidR="0001398C" w:rsidRDefault="00DF20C2">
          <w:pPr>
            <w:pStyle w:val="EAF62CC3895946529E121ED6D56FD623"/>
          </w:pPr>
          <w:r w:rsidRPr="00F20161">
            <w:t>Comunicación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79F"/>
    <w:rsid w:val="0001398C"/>
    <w:rsid w:val="000A6A5E"/>
    <w:rsid w:val="0059479F"/>
    <w:rsid w:val="00672DCC"/>
    <w:rsid w:val="00DF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87BC34313524079B47EF720608FF31F">
    <w:name w:val="987BC34313524079B47EF720608FF31F"/>
  </w:style>
  <w:style w:type="paragraph" w:customStyle="1" w:styleId="D2E7DB1ACA094AB39CA59C598E4C9225">
    <w:name w:val="D2E7DB1ACA094AB39CA59C598E4C9225"/>
  </w:style>
  <w:style w:type="paragraph" w:customStyle="1" w:styleId="1CB9A883E09F49A480E4EF8E0FFF6D62">
    <w:name w:val="1CB9A883E09F49A480E4EF8E0FFF6D62"/>
  </w:style>
  <w:style w:type="paragraph" w:customStyle="1" w:styleId="0792783552C64736A8CE47DE77B18D23">
    <w:name w:val="0792783552C64736A8CE47DE77B18D23"/>
  </w:style>
  <w:style w:type="paragraph" w:customStyle="1" w:styleId="6466E2FE3181426A8CE7C939D920537B">
    <w:name w:val="6466E2FE3181426A8CE7C939D920537B"/>
  </w:style>
  <w:style w:type="paragraph" w:customStyle="1" w:styleId="4ECFF3B5FAC341E2ADB5972DD0478492">
    <w:name w:val="4ECFF3B5FAC341E2ADB5972DD0478492"/>
  </w:style>
  <w:style w:type="paragraph" w:customStyle="1" w:styleId="16CC019CAD49442EB48D8D5C9FC2DC09">
    <w:name w:val="16CC019CAD49442EB48D8D5C9FC2DC09"/>
  </w:style>
  <w:style w:type="paragraph" w:customStyle="1" w:styleId="A944570AC4B543E9A3338D59017B5D68">
    <w:name w:val="A944570AC4B543E9A3338D59017B5D68"/>
  </w:style>
  <w:style w:type="paragraph" w:customStyle="1" w:styleId="1DA1F318CB2E45BFA2EE5ADF7E1C3D64">
    <w:name w:val="1DA1F318CB2E45BFA2EE5ADF7E1C3D64"/>
  </w:style>
  <w:style w:type="paragraph" w:customStyle="1" w:styleId="ED566E0BCDA04EBEBD3F29A25567EE9A">
    <w:name w:val="ED566E0BCDA04EBEBD3F29A25567EE9A"/>
  </w:style>
  <w:style w:type="paragraph" w:customStyle="1" w:styleId="EC99437572C64E27A75750B9D926800F">
    <w:name w:val="EC99437572C64E27A75750B9D926800F"/>
  </w:style>
  <w:style w:type="paragraph" w:customStyle="1" w:styleId="1F2C3BE8307B45A7ACEF9D1224327AD1">
    <w:name w:val="1F2C3BE8307B45A7ACEF9D1224327AD1"/>
  </w:style>
  <w:style w:type="paragraph" w:customStyle="1" w:styleId="68F41880DC6347B2BC5E38AB295C05E1">
    <w:name w:val="68F41880DC6347B2BC5E38AB295C05E1"/>
  </w:style>
  <w:style w:type="paragraph" w:customStyle="1" w:styleId="56B879F0E4254085A02DA2BF2583EAAD">
    <w:name w:val="56B879F0E4254085A02DA2BF2583EAAD"/>
  </w:style>
  <w:style w:type="paragraph" w:customStyle="1" w:styleId="B5641DC6F116432E83E21779CD0DCEDF">
    <w:name w:val="B5641DC6F116432E83E21779CD0DCEDF"/>
  </w:style>
  <w:style w:type="paragraph" w:customStyle="1" w:styleId="BE6878772F064A7093775DF5788E696B">
    <w:name w:val="BE6878772F064A7093775DF5788E696B"/>
  </w:style>
  <w:style w:type="paragraph" w:customStyle="1" w:styleId="BD54D7BAE74C446196F0095B924B1BF9">
    <w:name w:val="BD54D7BAE74C446196F0095B924B1BF9"/>
  </w:style>
  <w:style w:type="paragraph" w:customStyle="1" w:styleId="C745C82CC9AD40889018C67F497DBF00">
    <w:name w:val="C745C82CC9AD40889018C67F497DBF00"/>
  </w:style>
  <w:style w:type="paragraph" w:customStyle="1" w:styleId="5CE8D4D62B344EAF935380786062E3A2">
    <w:name w:val="5CE8D4D62B344EAF935380786062E3A2"/>
  </w:style>
  <w:style w:type="paragraph" w:customStyle="1" w:styleId="58CBD18C18604996A30D44501AC94E56">
    <w:name w:val="58CBD18C18604996A30D44501AC94E56"/>
  </w:style>
  <w:style w:type="paragraph" w:customStyle="1" w:styleId="30C44C9AF7814BF8A5E000B32BCAE541">
    <w:name w:val="30C44C9AF7814BF8A5E000B32BCAE541"/>
  </w:style>
  <w:style w:type="paragraph" w:customStyle="1" w:styleId="4F561B861279456FB49EEDE4E17D4DF0">
    <w:name w:val="4F561B861279456FB49EEDE4E17D4DF0"/>
  </w:style>
  <w:style w:type="paragraph" w:customStyle="1" w:styleId="4D244D115C3E4133AD4D42B8E3C36651">
    <w:name w:val="4D244D115C3E4133AD4D42B8E3C36651"/>
  </w:style>
  <w:style w:type="paragraph" w:customStyle="1" w:styleId="EAF62CC3895946529E121ED6D56FD623">
    <w:name w:val="EAF62CC3895946529E121ED6D56FD623"/>
  </w:style>
  <w:style w:type="paragraph" w:customStyle="1" w:styleId="64F2940E9876419DA1DE53A9ADB1E872">
    <w:name w:val="64F2940E9876419DA1DE53A9ADB1E872"/>
  </w:style>
  <w:style w:type="paragraph" w:customStyle="1" w:styleId="B690D21C903248BA8C02BB9959C81451">
    <w:name w:val="B690D21C903248BA8C02BB9959C81451"/>
  </w:style>
  <w:style w:type="paragraph" w:customStyle="1" w:styleId="15E9851F46744CF1BF4A4BFD572FC226">
    <w:name w:val="15E9851F46744CF1BF4A4BFD572FC226"/>
  </w:style>
  <w:style w:type="paragraph" w:customStyle="1" w:styleId="7DAF8F69F36349D5B01D44D5218B0847">
    <w:name w:val="7DAF8F69F36349D5B01D44D5218B0847"/>
  </w:style>
  <w:style w:type="paragraph" w:customStyle="1" w:styleId="25D8285412CF40C6AC6B3CDD2BB1EF6D">
    <w:name w:val="25D8285412CF40C6AC6B3CDD2BB1EF6D"/>
  </w:style>
  <w:style w:type="paragraph" w:customStyle="1" w:styleId="BD5E2C704B9B4415B0452767BE9E7C81">
    <w:name w:val="BD5E2C704B9B4415B0452767BE9E7C81"/>
  </w:style>
  <w:style w:type="paragraph" w:customStyle="1" w:styleId="81B5B0FFF6C842F2A7AAA920F4342E19">
    <w:name w:val="81B5B0FFF6C842F2A7AAA920F4342E19"/>
  </w:style>
  <w:style w:type="paragraph" w:customStyle="1" w:styleId="1A23FB1A9C09494A980BADE6FF880B1E">
    <w:name w:val="1A23FB1A9C09494A980BADE6FF880B1E"/>
  </w:style>
  <w:style w:type="paragraph" w:customStyle="1" w:styleId="F001F16C4CD34B29873DD8E019D88FFF">
    <w:name w:val="F001F16C4CD34B29873DD8E019D88FFF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E1663564221A4652A8A7CAA44CD54FDE">
    <w:name w:val="E1663564221A4652A8A7CAA44CD54FDE"/>
  </w:style>
  <w:style w:type="paragraph" w:customStyle="1" w:styleId="5DACDB9F4D634200BDB72B8FF8A610C3">
    <w:name w:val="5DACDB9F4D634200BDB72B8FF8A610C3"/>
    <w:rsid w:val="0059479F"/>
  </w:style>
  <w:style w:type="paragraph" w:customStyle="1" w:styleId="494A306839774F1DA3ADA1B40A327D34">
    <w:name w:val="494A306839774F1DA3ADA1B40A327D34"/>
    <w:rsid w:val="0059479F"/>
  </w:style>
  <w:style w:type="paragraph" w:customStyle="1" w:styleId="75712D1E9A924337A593DAD552A55EAB">
    <w:name w:val="75712D1E9A924337A593DAD552A55EAB"/>
    <w:rsid w:val="0059479F"/>
  </w:style>
  <w:style w:type="paragraph" w:customStyle="1" w:styleId="2B0F26D4A83D4971BE4A33ACCC1A287D">
    <w:name w:val="2B0F26D4A83D4971BE4A33ACCC1A287D"/>
    <w:rsid w:val="0059479F"/>
  </w:style>
  <w:style w:type="paragraph" w:customStyle="1" w:styleId="D4DC42DE02E74301B101812CB724DE99">
    <w:name w:val="D4DC42DE02E74301B101812CB724DE99"/>
    <w:rsid w:val="0059479F"/>
  </w:style>
  <w:style w:type="paragraph" w:customStyle="1" w:styleId="F573AC30E20640D1809F8EDDCFED3094">
    <w:name w:val="F573AC30E20640D1809F8EDDCFED3094"/>
    <w:rsid w:val="0059479F"/>
  </w:style>
  <w:style w:type="paragraph" w:customStyle="1" w:styleId="83F2E13AA5CB4DDCA92987CC3AB99BC5">
    <w:name w:val="83F2E13AA5CB4DDCA92987CC3AB99BC5"/>
    <w:rsid w:val="0059479F"/>
  </w:style>
  <w:style w:type="paragraph" w:customStyle="1" w:styleId="E31ADF65252B4EBEA1C5A9AC69BD5BBD">
    <w:name w:val="E31ADF65252B4EBEA1C5A9AC69BD5BBD"/>
    <w:rsid w:val="0059479F"/>
  </w:style>
  <w:style w:type="paragraph" w:customStyle="1" w:styleId="21E0A28F5BFA4ADC99710937903A71F0">
    <w:name w:val="21E0A28F5BFA4ADC99710937903A71F0"/>
    <w:rsid w:val="0059479F"/>
  </w:style>
  <w:style w:type="paragraph" w:customStyle="1" w:styleId="34EBB899BF4E41BB96F68F4A6BB445C9">
    <w:name w:val="34EBB899BF4E41BB96F68F4A6BB445C9"/>
    <w:rsid w:val="0059479F"/>
  </w:style>
  <w:style w:type="paragraph" w:customStyle="1" w:styleId="28E852B6908349639E43DC5A6C774642">
    <w:name w:val="28E852B6908349639E43DC5A6C774642"/>
    <w:rsid w:val="0059479F"/>
  </w:style>
  <w:style w:type="paragraph" w:customStyle="1" w:styleId="7EB8CF1BB1DB4D42BC805C58E7522F42">
    <w:name w:val="7EB8CF1BB1DB4D42BC805C58E7522F42"/>
    <w:rsid w:val="0059479F"/>
  </w:style>
  <w:style w:type="paragraph" w:customStyle="1" w:styleId="C43C817D1F284C8EAA548BAD9C097B14">
    <w:name w:val="C43C817D1F284C8EAA548BAD9C097B14"/>
    <w:rsid w:val="0059479F"/>
  </w:style>
  <w:style w:type="paragraph" w:customStyle="1" w:styleId="921B2FCC544E4570ACF74975F320C418">
    <w:name w:val="921B2FCC544E4570ACF74975F320C418"/>
    <w:rsid w:val="0059479F"/>
  </w:style>
  <w:style w:type="paragraph" w:customStyle="1" w:styleId="59A3F5622D3B49AEB0552CE212FA1556">
    <w:name w:val="59A3F5622D3B49AEB0552CE212FA1556"/>
    <w:rsid w:val="0059479F"/>
  </w:style>
  <w:style w:type="paragraph" w:customStyle="1" w:styleId="B2A453B5CA2E4FE886B46A427E219402">
    <w:name w:val="B2A453B5CA2E4FE886B46A427E219402"/>
    <w:rsid w:val="0059479F"/>
  </w:style>
  <w:style w:type="paragraph" w:customStyle="1" w:styleId="1974CB165BB64D82BC43B6233C14397B">
    <w:name w:val="1974CB165BB64D82BC43B6233C14397B"/>
    <w:rsid w:val="0059479F"/>
  </w:style>
  <w:style w:type="paragraph" w:customStyle="1" w:styleId="48B522B0B4AF432F8838FB333D088BF4">
    <w:name w:val="48B522B0B4AF432F8838FB333D088BF4"/>
    <w:rsid w:val="0059479F"/>
  </w:style>
  <w:style w:type="paragraph" w:customStyle="1" w:styleId="6CA1A7F182A44DCB8B1BE8DD21192A75">
    <w:name w:val="6CA1A7F182A44DCB8B1BE8DD21192A75"/>
    <w:rsid w:val="0059479F"/>
  </w:style>
  <w:style w:type="paragraph" w:customStyle="1" w:styleId="02FE08248CB14328B5E5B5DCC0ECB449">
    <w:name w:val="02FE08248CB14328B5E5B5DCC0ECB449"/>
    <w:rsid w:val="0059479F"/>
  </w:style>
  <w:style w:type="paragraph" w:customStyle="1" w:styleId="A0D3232F492C49CFA09FAE0D256B6F0C">
    <w:name w:val="A0D3232F492C49CFA09FAE0D256B6F0C"/>
    <w:rsid w:val="0059479F"/>
  </w:style>
  <w:style w:type="paragraph" w:customStyle="1" w:styleId="1D3A289E673947C0A100DD6CA81B9037">
    <w:name w:val="1D3A289E673947C0A100DD6CA81B9037"/>
    <w:rsid w:val="0059479F"/>
  </w:style>
  <w:style w:type="paragraph" w:customStyle="1" w:styleId="78CAF4319FEC4419987B66DE46EA5675">
    <w:name w:val="78CAF4319FEC4419987B66DE46EA5675"/>
    <w:rsid w:val="0059479F"/>
  </w:style>
  <w:style w:type="paragraph" w:customStyle="1" w:styleId="F48F35E80DF24464BB1FFE7880101EC4">
    <w:name w:val="F48F35E80DF24464BB1FFE7880101EC4"/>
    <w:rsid w:val="0059479F"/>
  </w:style>
  <w:style w:type="paragraph" w:customStyle="1" w:styleId="1226534494924C2D807EEEFF98A75D21">
    <w:name w:val="1226534494924C2D807EEEFF98A75D21"/>
    <w:rsid w:val="0059479F"/>
  </w:style>
  <w:style w:type="paragraph" w:customStyle="1" w:styleId="53C1B292D0734A3B9A0CED0C607C50E7">
    <w:name w:val="53C1B292D0734A3B9A0CED0C607C50E7"/>
    <w:rsid w:val="0059479F"/>
  </w:style>
  <w:style w:type="paragraph" w:customStyle="1" w:styleId="81DB1265526448C4AFB947344611183F">
    <w:name w:val="81DB1265526448C4AFB947344611183F"/>
    <w:rsid w:val="0059479F"/>
  </w:style>
  <w:style w:type="paragraph" w:customStyle="1" w:styleId="3B37428B4D1140959B2DF009D0ED2F22">
    <w:name w:val="3B37428B4D1140959B2DF009D0ED2F22"/>
    <w:rsid w:val="0059479F"/>
  </w:style>
  <w:style w:type="paragraph" w:customStyle="1" w:styleId="25F2F89D2670454D898AC46D087CD4D8">
    <w:name w:val="25F2F89D2670454D898AC46D087CD4D8"/>
    <w:rsid w:val="0059479F"/>
  </w:style>
  <w:style w:type="paragraph" w:customStyle="1" w:styleId="7C816F16892E47EF85CF4516E0ACE77B">
    <w:name w:val="7C816F16892E47EF85CF4516E0ACE77B"/>
    <w:rsid w:val="0059479F"/>
  </w:style>
  <w:style w:type="paragraph" w:customStyle="1" w:styleId="F9948ED96A9749A88D2CC0D6ED6B3285">
    <w:name w:val="F9948ED96A9749A88D2CC0D6ED6B3285"/>
    <w:rsid w:val="0059479F"/>
  </w:style>
  <w:style w:type="paragraph" w:customStyle="1" w:styleId="B88E42719E7D475086753EBBA509346B">
    <w:name w:val="B88E42719E7D475086753EBBA509346B"/>
    <w:rsid w:val="0059479F"/>
  </w:style>
  <w:style w:type="paragraph" w:customStyle="1" w:styleId="F8214912FA694146B435F99E95F13675">
    <w:name w:val="F8214912FA694146B435F99E95F13675"/>
    <w:rsid w:val="0059479F"/>
  </w:style>
  <w:style w:type="paragraph" w:customStyle="1" w:styleId="2D39411BBCA848159D7FE1E421E8A2BC">
    <w:name w:val="2D39411BBCA848159D7FE1E421E8A2BC"/>
    <w:rsid w:val="0059479F"/>
  </w:style>
  <w:style w:type="paragraph" w:customStyle="1" w:styleId="76BF773922E047C1B8FD3F4A438ACF1C">
    <w:name w:val="76BF773922E047C1B8FD3F4A438ACF1C"/>
    <w:rsid w:val="0059479F"/>
  </w:style>
  <w:style w:type="paragraph" w:customStyle="1" w:styleId="3BA56526671E4CEDB56A72044FDE5661">
    <w:name w:val="3BA56526671E4CEDB56A72044FDE5661"/>
    <w:rsid w:val="0059479F"/>
  </w:style>
  <w:style w:type="paragraph" w:customStyle="1" w:styleId="9DCDDB5E974F4B7886C9EC45EBD08496">
    <w:name w:val="9DCDDB5E974F4B7886C9EC45EBD08496"/>
    <w:rsid w:val="0059479F"/>
  </w:style>
  <w:style w:type="paragraph" w:customStyle="1" w:styleId="058EEF7617BD4C428B40FA899719B6E5">
    <w:name w:val="058EEF7617BD4C428B40FA899719B6E5"/>
    <w:rsid w:val="0059479F"/>
  </w:style>
  <w:style w:type="paragraph" w:customStyle="1" w:styleId="B4061D4D66B54489A8D2329B5E5E95C6">
    <w:name w:val="B4061D4D66B54489A8D2329B5E5E95C6"/>
    <w:rsid w:val="0059479F"/>
  </w:style>
  <w:style w:type="paragraph" w:customStyle="1" w:styleId="5C94F6CF38A44DB5978F1433A05D3138">
    <w:name w:val="5C94F6CF38A44DB5978F1433A05D3138"/>
    <w:rsid w:val="0059479F"/>
  </w:style>
  <w:style w:type="paragraph" w:customStyle="1" w:styleId="F85D51DC80A0477684E0FBD44379212E">
    <w:name w:val="F85D51DC80A0477684E0FBD44379212E"/>
    <w:rsid w:val="0059479F"/>
  </w:style>
  <w:style w:type="paragraph" w:customStyle="1" w:styleId="AB2019E190D343F48D8CF60E2E8786DD">
    <w:name w:val="AB2019E190D343F48D8CF60E2E8786DD"/>
    <w:rsid w:val="0059479F"/>
  </w:style>
  <w:style w:type="paragraph" w:customStyle="1" w:styleId="EE974A8E4DCC49E6BA813F7922CEB406">
    <w:name w:val="EE974A8E4DCC49E6BA813F7922CEB406"/>
    <w:rsid w:val="0059479F"/>
  </w:style>
  <w:style w:type="paragraph" w:customStyle="1" w:styleId="A1CD6E4F7C5E4D4C8A796DAC7AD5FBF5">
    <w:name w:val="A1CD6E4F7C5E4D4C8A796DAC7AD5FBF5"/>
    <w:rsid w:val="0059479F"/>
  </w:style>
  <w:style w:type="paragraph" w:customStyle="1" w:styleId="A34CA4AAC0AC47EBBF040D9202E0D896">
    <w:name w:val="A34CA4AAC0AC47EBBF040D9202E0D896"/>
    <w:rsid w:val="0059479F"/>
  </w:style>
  <w:style w:type="paragraph" w:customStyle="1" w:styleId="20F0D175CCA34DF48E7EB50E90783CE4">
    <w:name w:val="20F0D175CCA34DF48E7EB50E90783CE4"/>
    <w:rsid w:val="0059479F"/>
  </w:style>
  <w:style w:type="paragraph" w:customStyle="1" w:styleId="7B53B16B749945D2B82D152574B53C6B">
    <w:name w:val="7B53B16B749945D2B82D152574B53C6B"/>
    <w:rsid w:val="0059479F"/>
  </w:style>
  <w:style w:type="paragraph" w:customStyle="1" w:styleId="FEA6111E880D4C3FA6CB786C00AA10EE">
    <w:name w:val="FEA6111E880D4C3FA6CB786C00AA10EE"/>
    <w:rsid w:val="0059479F"/>
  </w:style>
  <w:style w:type="paragraph" w:customStyle="1" w:styleId="B081843D8D7B4E3EA0CF0DB04BA6D4A9">
    <w:name w:val="B081843D8D7B4E3EA0CF0DB04BA6D4A9"/>
    <w:rsid w:val="0059479F"/>
  </w:style>
  <w:style w:type="paragraph" w:customStyle="1" w:styleId="97068CB83F9F4FB1BA8185E85B17D8CC">
    <w:name w:val="97068CB83F9F4FB1BA8185E85B17D8CC"/>
    <w:rsid w:val="0059479F"/>
  </w:style>
  <w:style w:type="paragraph" w:customStyle="1" w:styleId="8C56B9DB84AD4E5EA7F4467673D3876F">
    <w:name w:val="8C56B9DB84AD4E5EA7F4467673D3876F"/>
    <w:rsid w:val="0059479F"/>
  </w:style>
  <w:style w:type="paragraph" w:customStyle="1" w:styleId="97FA8A2AC9174043AD25FC25355D5DA9">
    <w:name w:val="97FA8A2AC9174043AD25FC25355D5DA9"/>
    <w:rsid w:val="0059479F"/>
  </w:style>
  <w:style w:type="paragraph" w:customStyle="1" w:styleId="4DD060C19D1C4C78B27E2E5E50C457F2">
    <w:name w:val="4DD060C19D1C4C78B27E2E5E50C457F2"/>
    <w:rsid w:val="0059479F"/>
  </w:style>
  <w:style w:type="paragraph" w:customStyle="1" w:styleId="79D749776B94455E8D48B8BA146463ED">
    <w:name w:val="79D749776B94455E8D48B8BA146463ED"/>
    <w:rsid w:val="0059479F"/>
  </w:style>
  <w:style w:type="paragraph" w:customStyle="1" w:styleId="90E237B4C2304A758E81F48017D46E29">
    <w:name w:val="90E237B4C2304A758E81F48017D46E29"/>
    <w:rsid w:val="005947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2</Pages>
  <Words>448</Words>
  <Characters>2467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2023-06-27T15:59:00Z</dcterms:created>
  <dcterms:modified xsi:type="dcterms:W3CDTF">2023-06-27T15:59:00Z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