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91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14539D60" w14:textId="77777777" w:rsidTr="00B47C0A">
        <w:trPr>
          <w:trHeight w:val="1838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F653ACA" w14:textId="7CD681AE" w:rsidR="003D1B71" w:rsidRPr="00665F95" w:rsidRDefault="003D1B71" w:rsidP="00B47C0A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98D521E" w14:textId="77777777" w:rsidR="003D1B71" w:rsidRPr="00665F95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E0A3472" w14:textId="77777777" w:rsidR="00B47C0A" w:rsidRDefault="00B47C0A" w:rsidP="00B47C0A">
            <w:pPr>
              <w:pStyle w:val="Ttulo"/>
            </w:pPr>
            <w:r>
              <w:rPr>
                <w:lang w:bidi="es-ES"/>
              </w:rPr>
              <w:t xml:space="preserve">Mauricio Andrés </w:t>
            </w:r>
            <w:r w:rsidR="003D1B71" w:rsidRPr="00665F95">
              <w:rPr>
                <w:lang w:bidi="es-ES"/>
              </w:rPr>
              <w:br/>
            </w:r>
            <w:r>
              <w:t>Barraza Castill0</w:t>
            </w:r>
          </w:p>
          <w:p w14:paraId="5D9410C1" w14:textId="6F43D7D1" w:rsidR="00B47C0A" w:rsidRPr="00B47C0A" w:rsidRDefault="00B47C0A" w:rsidP="00B47C0A">
            <w:pPr>
              <w:rPr>
                <w:b/>
                <w:bCs/>
                <w:sz w:val="28"/>
                <w:szCs w:val="28"/>
                <w:lang w:val="es-CL"/>
              </w:rPr>
            </w:pPr>
            <w:r w:rsidRPr="00B47C0A">
              <w:rPr>
                <w:b/>
                <w:bCs/>
                <w:sz w:val="28"/>
                <w:szCs w:val="28"/>
              </w:rPr>
              <w:t>Monitor de Seguridad y Técnico en Automatización</w:t>
            </w:r>
          </w:p>
        </w:tc>
      </w:tr>
      <w:tr w:rsidR="003D1B71" w:rsidRPr="00CA16E3" w14:paraId="6EF2F43F" w14:textId="77777777" w:rsidTr="006618D8">
        <w:trPr>
          <w:trHeight w:val="230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6C91682" w14:textId="77777777" w:rsidR="003D1B71" w:rsidRPr="00665F95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B7160A1" w14:textId="77777777" w:rsidR="003D1B71" w:rsidRPr="00665F95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065630DB" w14:textId="77777777" w:rsidR="00B47C0A" w:rsidRPr="00B47C0A" w:rsidRDefault="00B47C0A" w:rsidP="00B47C0A">
            <w:pPr>
              <w:spacing w:line="360" w:lineRule="auto"/>
              <w:rPr>
                <w:b/>
                <w:bCs/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Experiencia</w:t>
            </w:r>
          </w:p>
          <w:p w14:paraId="339CE30D" w14:textId="24D5F334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Septiembre 2024 - Presente</w:t>
            </w:r>
            <w:r w:rsidRPr="00B47C0A">
              <w:rPr>
                <w:sz w:val="18"/>
                <w:szCs w:val="18"/>
                <w:lang w:val="es-CL"/>
              </w:rPr>
              <w:br/>
            </w:r>
            <w:r w:rsidRPr="00B47C0A">
              <w:rPr>
                <w:b/>
                <w:bCs/>
                <w:sz w:val="18"/>
                <w:szCs w:val="18"/>
                <w:lang w:val="es-CL"/>
              </w:rPr>
              <w:t>Monitor • Central de Cámaras • Guard Servicie</w:t>
            </w:r>
            <w:r w:rsidRPr="00B47C0A">
              <w:rPr>
                <w:sz w:val="18"/>
                <w:szCs w:val="18"/>
                <w:lang w:val="es-CL"/>
              </w:rPr>
              <w:br/>
              <w:t>Empresas Carozzi NOS San Bernardo</w:t>
            </w:r>
          </w:p>
          <w:p w14:paraId="24BF4AFB" w14:textId="77777777" w:rsidR="00B47C0A" w:rsidRPr="00B47C0A" w:rsidRDefault="00B47C0A" w:rsidP="00B47C0A">
            <w:pPr>
              <w:numPr>
                <w:ilvl w:val="0"/>
                <w:numId w:val="16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Monitoreo y control de sistemas de cámaras de seguridad (CCTV).</w:t>
            </w:r>
          </w:p>
          <w:p w14:paraId="59AC502E" w14:textId="77777777" w:rsidR="00B47C0A" w:rsidRPr="00B47C0A" w:rsidRDefault="00B47C0A" w:rsidP="00B47C0A">
            <w:pPr>
              <w:numPr>
                <w:ilvl w:val="0"/>
                <w:numId w:val="16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Coordinación de equipos de seguridad en tiempo real.</w:t>
            </w:r>
          </w:p>
          <w:p w14:paraId="428CDC1D" w14:textId="77777777" w:rsidR="00B47C0A" w:rsidRPr="00B47C0A" w:rsidRDefault="00B47C0A" w:rsidP="00B47C0A">
            <w:pPr>
              <w:numPr>
                <w:ilvl w:val="0"/>
                <w:numId w:val="16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Identificación y análisis de incidentes críticos mediante videovigilancia.</w:t>
            </w:r>
          </w:p>
          <w:p w14:paraId="30E5117D" w14:textId="2E4C6327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Agosto 2021 - agosto 2024</w:t>
            </w:r>
            <w:r w:rsidRPr="00B47C0A">
              <w:rPr>
                <w:sz w:val="18"/>
                <w:szCs w:val="18"/>
                <w:lang w:val="es-CL"/>
              </w:rPr>
              <w:br/>
            </w:r>
            <w:r w:rsidRPr="00B47C0A">
              <w:rPr>
                <w:b/>
                <w:bCs/>
                <w:sz w:val="18"/>
                <w:szCs w:val="18"/>
                <w:lang w:val="es-CL"/>
              </w:rPr>
              <w:t>Central de Comunicaciones 1441 • Patrullero Municipal</w:t>
            </w:r>
            <w:r w:rsidRPr="00B47C0A">
              <w:rPr>
                <w:sz w:val="18"/>
                <w:szCs w:val="18"/>
                <w:lang w:val="es-CL"/>
              </w:rPr>
              <w:br/>
              <w:t>Municipalidad de La Pintana</w:t>
            </w:r>
          </w:p>
          <w:p w14:paraId="5EDCB0CA" w14:textId="77777777" w:rsidR="00B47C0A" w:rsidRPr="00B47C0A" w:rsidRDefault="00B47C0A" w:rsidP="00B47C0A">
            <w:pPr>
              <w:numPr>
                <w:ilvl w:val="0"/>
                <w:numId w:val="17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Gestión y coordinación de radiopatrullas para intervenciones de seguridad ciudadana.</w:t>
            </w:r>
          </w:p>
          <w:p w14:paraId="5377210E" w14:textId="77777777" w:rsidR="00B47C0A" w:rsidRPr="00B47C0A" w:rsidRDefault="00B47C0A" w:rsidP="00B47C0A">
            <w:pPr>
              <w:numPr>
                <w:ilvl w:val="0"/>
                <w:numId w:val="17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Atención telefónica y radio de emergencias municipales.</w:t>
            </w:r>
          </w:p>
          <w:p w14:paraId="1C3BF09A" w14:textId="77777777" w:rsidR="00B47C0A" w:rsidRPr="00B47C0A" w:rsidRDefault="00B47C0A" w:rsidP="00B47C0A">
            <w:pPr>
              <w:numPr>
                <w:ilvl w:val="0"/>
                <w:numId w:val="17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Comunicación efectiva con diferentes cuerpos de seguridad locales.</w:t>
            </w:r>
          </w:p>
          <w:p w14:paraId="428A079B" w14:textId="4FED8A95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2017 - 2021</w:t>
            </w:r>
            <w:r w:rsidRPr="00B47C0A">
              <w:rPr>
                <w:sz w:val="18"/>
                <w:szCs w:val="18"/>
                <w:lang w:val="es-CL"/>
              </w:rPr>
              <w:br/>
            </w:r>
            <w:r w:rsidRPr="00B47C0A">
              <w:rPr>
                <w:b/>
                <w:bCs/>
                <w:sz w:val="18"/>
                <w:szCs w:val="18"/>
                <w:lang w:val="es-CL"/>
              </w:rPr>
              <w:t>Guardia de Seguridad • Ester</w:t>
            </w:r>
            <w:r w:rsidRPr="00B47C0A">
              <w:rPr>
                <w:sz w:val="18"/>
                <w:szCs w:val="18"/>
                <w:lang w:val="es-CL"/>
              </w:rPr>
              <w:br/>
              <w:t>Guardia de seguridad Universidad Santiago de Chile</w:t>
            </w:r>
          </w:p>
          <w:p w14:paraId="44529FF9" w14:textId="77777777" w:rsidR="00B47C0A" w:rsidRPr="00B47C0A" w:rsidRDefault="00B47C0A" w:rsidP="00B47C0A">
            <w:pPr>
              <w:numPr>
                <w:ilvl w:val="0"/>
                <w:numId w:val="18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Vigilancia en instalaciones universitarias, garantizando la seguridad del personal y estudiantes.</w:t>
            </w:r>
          </w:p>
          <w:p w14:paraId="30CFE50E" w14:textId="77777777" w:rsidR="00B47C0A" w:rsidRPr="00B47C0A" w:rsidRDefault="00B47C0A" w:rsidP="00B47C0A">
            <w:pPr>
              <w:numPr>
                <w:ilvl w:val="0"/>
                <w:numId w:val="18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Monitoreo de accesos y salidas, control de perímetros.</w:t>
            </w:r>
          </w:p>
          <w:p w14:paraId="32931C82" w14:textId="77777777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2013 - 2013</w:t>
            </w:r>
            <w:r w:rsidRPr="00B47C0A">
              <w:rPr>
                <w:sz w:val="18"/>
                <w:szCs w:val="18"/>
                <w:lang w:val="es-CL"/>
              </w:rPr>
              <w:br/>
            </w:r>
            <w:r w:rsidRPr="00B47C0A">
              <w:rPr>
                <w:b/>
                <w:bCs/>
                <w:sz w:val="18"/>
                <w:szCs w:val="18"/>
                <w:lang w:val="es-CL"/>
              </w:rPr>
              <w:t>Práctica Profesional de Técnico en Enfermería</w:t>
            </w:r>
            <w:r w:rsidRPr="00B47C0A">
              <w:rPr>
                <w:sz w:val="18"/>
                <w:szCs w:val="18"/>
                <w:lang w:val="es-CL"/>
              </w:rPr>
              <w:br/>
              <w:t>CESFAM-Cerro Navia</w:t>
            </w:r>
          </w:p>
          <w:p w14:paraId="50B97992" w14:textId="77777777" w:rsidR="00B47C0A" w:rsidRPr="00B47C0A" w:rsidRDefault="00B47C0A" w:rsidP="00B47C0A">
            <w:pPr>
              <w:numPr>
                <w:ilvl w:val="0"/>
                <w:numId w:val="19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Asistencia en consultas médicas, apoyo en procedimientos clínicos básicos.</w:t>
            </w:r>
          </w:p>
          <w:p w14:paraId="7679C7C7" w14:textId="77777777" w:rsidR="00B47C0A" w:rsidRPr="00B47C0A" w:rsidRDefault="00B47C0A" w:rsidP="00B47C0A">
            <w:pPr>
              <w:numPr>
                <w:ilvl w:val="0"/>
                <w:numId w:val="19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Registro y manejo de datos de pacientes en sistemas internos.</w:t>
            </w:r>
          </w:p>
          <w:p w14:paraId="38F21328" w14:textId="77777777" w:rsidR="00B47C0A" w:rsidRPr="00B47C0A" w:rsidRDefault="00B47C0A" w:rsidP="00B47C0A">
            <w:pPr>
              <w:spacing w:line="360" w:lineRule="auto"/>
              <w:rPr>
                <w:b/>
                <w:bCs/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Formación</w:t>
            </w:r>
          </w:p>
          <w:p w14:paraId="39D5B4BB" w14:textId="77777777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Instituto Profesional DUOCUC, Puente Alto</w:t>
            </w:r>
            <w:r w:rsidRPr="00B47C0A">
              <w:rPr>
                <w:sz w:val="18"/>
                <w:szCs w:val="18"/>
                <w:lang w:val="es-CL"/>
              </w:rPr>
              <w:br/>
              <w:t>Técnico en Electricidad y Automatización Industrial</w:t>
            </w:r>
            <w:r w:rsidRPr="00B47C0A">
              <w:rPr>
                <w:sz w:val="18"/>
                <w:szCs w:val="18"/>
                <w:lang w:val="es-CL"/>
              </w:rPr>
              <w:br/>
              <w:t>2024</w:t>
            </w:r>
          </w:p>
          <w:p w14:paraId="5683438C" w14:textId="77777777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Instituto Profesional Esucomex</w:t>
            </w:r>
            <w:r w:rsidRPr="00B47C0A">
              <w:rPr>
                <w:sz w:val="18"/>
                <w:szCs w:val="18"/>
                <w:lang w:val="es-CL"/>
              </w:rPr>
              <w:br/>
              <w:t>Ingeniería Comercial (3 semestres inconclusos)</w:t>
            </w:r>
            <w:r w:rsidRPr="00B47C0A">
              <w:rPr>
                <w:sz w:val="18"/>
                <w:szCs w:val="18"/>
                <w:lang w:val="es-CL"/>
              </w:rPr>
              <w:br/>
              <w:t>2015-2016</w:t>
            </w:r>
          </w:p>
          <w:p w14:paraId="04C334FE" w14:textId="77777777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Instituto Profesional Los Leones</w:t>
            </w:r>
            <w:r w:rsidRPr="00B47C0A">
              <w:rPr>
                <w:sz w:val="18"/>
                <w:szCs w:val="18"/>
                <w:lang w:val="es-CL"/>
              </w:rPr>
              <w:br/>
              <w:t>Psicopedagogía (4 semestres inconclusos)</w:t>
            </w:r>
          </w:p>
          <w:p w14:paraId="4FD4B3AA" w14:textId="77777777" w:rsidR="00B47C0A" w:rsidRPr="00B47C0A" w:rsidRDefault="00B47C0A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Instituto Profesional AIEP</w:t>
            </w:r>
            <w:r w:rsidRPr="00B47C0A">
              <w:rPr>
                <w:sz w:val="18"/>
                <w:szCs w:val="18"/>
                <w:lang w:val="es-CL"/>
              </w:rPr>
              <w:br/>
              <w:t>Técnico de Nivel Superior en Enfermería</w:t>
            </w:r>
            <w:r w:rsidRPr="00B47C0A">
              <w:rPr>
                <w:sz w:val="18"/>
                <w:szCs w:val="18"/>
                <w:lang w:val="es-CL"/>
              </w:rPr>
              <w:br/>
              <w:t>2010-2012</w:t>
            </w:r>
          </w:p>
          <w:p w14:paraId="2DFD4DDC" w14:textId="77777777" w:rsidR="00B47C0A" w:rsidRPr="00B47C0A" w:rsidRDefault="00B47C0A" w:rsidP="00B47C0A">
            <w:pPr>
              <w:spacing w:line="360" w:lineRule="auto"/>
              <w:rPr>
                <w:b/>
                <w:bCs/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Especializaciones</w:t>
            </w:r>
          </w:p>
          <w:p w14:paraId="69A0C73D" w14:textId="77777777" w:rsidR="00B47C0A" w:rsidRPr="00B47C0A" w:rsidRDefault="00B47C0A" w:rsidP="00B47C0A">
            <w:pPr>
              <w:numPr>
                <w:ilvl w:val="0"/>
                <w:numId w:val="20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lastRenderedPageBreak/>
              <w:t>Curso de Formación GGSS OS10 Carabineros de Chile</w:t>
            </w:r>
          </w:p>
          <w:p w14:paraId="58085297" w14:textId="77777777" w:rsidR="00B47C0A" w:rsidRPr="00B47C0A" w:rsidRDefault="00B47C0A" w:rsidP="00B47C0A">
            <w:pPr>
              <w:numPr>
                <w:ilvl w:val="0"/>
                <w:numId w:val="20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sz w:val="18"/>
                <w:szCs w:val="18"/>
                <w:lang w:val="es-CL"/>
              </w:rPr>
              <w:t>Curso en CCTV OTEC INTERCARB especializado en cámaras HIKVISION</w:t>
            </w:r>
          </w:p>
          <w:p w14:paraId="5255461E" w14:textId="77777777" w:rsidR="00B47C0A" w:rsidRPr="00B47C0A" w:rsidRDefault="00B47C0A" w:rsidP="00B47C0A">
            <w:pPr>
              <w:spacing w:line="360" w:lineRule="auto"/>
              <w:rPr>
                <w:b/>
                <w:bCs/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Aptitudes</w:t>
            </w:r>
          </w:p>
          <w:p w14:paraId="2C6FCFE1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Vigilancia y Seguridad</w:t>
            </w:r>
            <w:r w:rsidRPr="00B47C0A">
              <w:rPr>
                <w:sz w:val="18"/>
                <w:szCs w:val="18"/>
                <w:lang w:val="es-CL"/>
              </w:rPr>
              <w:t>: Experiencia en monitoreo de CCTV y manejo de sistemas de seguridad avanzados.</w:t>
            </w:r>
          </w:p>
          <w:p w14:paraId="5886C28E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Comunicación Efectiva</w:t>
            </w:r>
            <w:r w:rsidRPr="00B47C0A">
              <w:rPr>
                <w:sz w:val="18"/>
                <w:szCs w:val="18"/>
                <w:lang w:val="es-CL"/>
              </w:rPr>
              <w:t>: Capacidad para gestionar comunicaciones en situaciones de alta presión y coordinar equipos de manera eficiente.</w:t>
            </w:r>
          </w:p>
          <w:p w14:paraId="44E296EE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Automatización y Electricidad</w:t>
            </w:r>
            <w:r w:rsidRPr="00B47C0A">
              <w:rPr>
                <w:sz w:val="18"/>
                <w:szCs w:val="18"/>
                <w:lang w:val="es-CL"/>
              </w:rPr>
              <w:t>: Conocimiento en instalaciones eléctricas y automatización industrial, orientado a la solución de problemas técnicos.</w:t>
            </w:r>
          </w:p>
          <w:p w14:paraId="43C4FE07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Atención al Cliente</w:t>
            </w:r>
            <w:r w:rsidRPr="00B47C0A">
              <w:rPr>
                <w:sz w:val="18"/>
                <w:szCs w:val="18"/>
                <w:lang w:val="es-CL"/>
              </w:rPr>
              <w:t>: Habilidades interpersonales para la atención de emergencias y gestión de incidencias de forma profesional y resolutiva.</w:t>
            </w:r>
          </w:p>
          <w:p w14:paraId="77523D03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Trabajo en Equipo</w:t>
            </w:r>
            <w:r w:rsidRPr="00B47C0A">
              <w:rPr>
                <w:sz w:val="18"/>
                <w:szCs w:val="18"/>
                <w:lang w:val="es-CL"/>
              </w:rPr>
              <w:t>: Colaboración efectiva con fuerzas de seguridad, equipos médicos y operativos.</w:t>
            </w:r>
          </w:p>
          <w:p w14:paraId="28FBA091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Resolución de Problemas</w:t>
            </w:r>
            <w:r w:rsidRPr="00B47C0A">
              <w:rPr>
                <w:sz w:val="18"/>
                <w:szCs w:val="18"/>
                <w:lang w:val="es-CL"/>
              </w:rPr>
              <w:t>: Capacidad demostrada para manejar situaciones de emergencia, priorizando la seguridad y bienestar de los involucrados.</w:t>
            </w:r>
          </w:p>
          <w:p w14:paraId="584B938C" w14:textId="77777777" w:rsidR="00B47C0A" w:rsidRPr="00B47C0A" w:rsidRDefault="00B47C0A" w:rsidP="00B47C0A">
            <w:pPr>
              <w:numPr>
                <w:ilvl w:val="0"/>
                <w:numId w:val="21"/>
              </w:numPr>
              <w:spacing w:line="360" w:lineRule="auto"/>
              <w:rPr>
                <w:sz w:val="18"/>
                <w:szCs w:val="18"/>
                <w:lang w:val="es-CL"/>
              </w:rPr>
            </w:pPr>
            <w:r w:rsidRPr="00B47C0A">
              <w:rPr>
                <w:b/>
                <w:bCs/>
                <w:sz w:val="18"/>
                <w:szCs w:val="18"/>
                <w:lang w:val="es-CL"/>
              </w:rPr>
              <w:t>Liderazgo y Coordinación</w:t>
            </w:r>
            <w:r w:rsidRPr="00B47C0A">
              <w:rPr>
                <w:sz w:val="18"/>
                <w:szCs w:val="18"/>
                <w:lang w:val="es-CL"/>
              </w:rPr>
              <w:t>: Experiencia en la supervisión de operativos y equipos de seguridad.</w:t>
            </w:r>
          </w:p>
          <w:p w14:paraId="7DDEFF3E" w14:textId="74D97556" w:rsidR="003D1B71" w:rsidRPr="00B47C0A" w:rsidRDefault="003D1B71" w:rsidP="00B47C0A">
            <w:pPr>
              <w:spacing w:line="360" w:lineRule="auto"/>
              <w:rPr>
                <w:sz w:val="18"/>
                <w:szCs w:val="18"/>
                <w:lang w:val="es-CL"/>
              </w:rPr>
            </w:pPr>
          </w:p>
        </w:tc>
      </w:tr>
      <w:tr w:rsidR="003D1B71" w:rsidRPr="00CA16E3" w14:paraId="4F1936CE" w14:textId="77777777" w:rsidTr="00B47C0A">
        <w:trPr>
          <w:trHeight w:val="1164"/>
        </w:trPr>
        <w:tc>
          <w:tcPr>
            <w:tcW w:w="720" w:type="dxa"/>
          </w:tcPr>
          <w:p w14:paraId="7990F611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493CDAA5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3E9CB825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D5132DE" w14:textId="77777777" w:rsidR="003D1B71" w:rsidRPr="00CA16E3" w:rsidRDefault="003D1B71" w:rsidP="00B47C0A">
            <w:pPr>
              <w:rPr>
                <w:lang w:val="es-ES_tradnl"/>
              </w:rPr>
            </w:pPr>
          </w:p>
        </w:tc>
      </w:tr>
      <w:tr w:rsidR="003D1B71" w:rsidRPr="00CA16E3" w14:paraId="356E48E2" w14:textId="77777777" w:rsidTr="00B47C0A">
        <w:trPr>
          <w:trHeight w:val="543"/>
        </w:trPr>
        <w:tc>
          <w:tcPr>
            <w:tcW w:w="720" w:type="dxa"/>
          </w:tcPr>
          <w:p w14:paraId="1558539B" w14:textId="77777777" w:rsidR="003D1B71" w:rsidRPr="00CA16E3" w:rsidRDefault="003D1B71" w:rsidP="00B47C0A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88C21D2" w14:textId="77777777" w:rsidR="003D1B71" w:rsidRPr="00CA16E3" w:rsidRDefault="003D1B71" w:rsidP="00B47C0A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C1A7F5F" wp14:editId="4F955D8A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D409F9F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9FC3CAA" w14:textId="64D08C53" w:rsidR="003D1B71" w:rsidRPr="00CA16E3" w:rsidRDefault="00F90E10" w:rsidP="00B47C0A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Santiago de chile</w:t>
            </w:r>
          </w:p>
        </w:tc>
        <w:tc>
          <w:tcPr>
            <w:tcW w:w="423" w:type="dxa"/>
            <w:vMerge/>
          </w:tcPr>
          <w:p w14:paraId="6CB02ECE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E008800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9776C9F" w14:textId="77777777" w:rsidTr="00B47C0A">
        <w:trPr>
          <w:trHeight w:val="183"/>
        </w:trPr>
        <w:tc>
          <w:tcPr>
            <w:tcW w:w="720" w:type="dxa"/>
          </w:tcPr>
          <w:p w14:paraId="62EEDA9E" w14:textId="77777777" w:rsidR="003D1B71" w:rsidRPr="00CA16E3" w:rsidRDefault="003D1B71" w:rsidP="00B47C0A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045DB69" w14:textId="77777777" w:rsidR="003D1B71" w:rsidRPr="00CA16E3" w:rsidRDefault="003D1B71" w:rsidP="00B47C0A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12FEEFDD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944A4E9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0EDB698" w14:textId="77777777" w:rsidTr="00B47C0A">
        <w:trPr>
          <w:trHeight w:val="624"/>
        </w:trPr>
        <w:tc>
          <w:tcPr>
            <w:tcW w:w="720" w:type="dxa"/>
          </w:tcPr>
          <w:p w14:paraId="358EE3FB" w14:textId="77777777" w:rsidR="003D1B71" w:rsidRPr="00CA16E3" w:rsidRDefault="003D1B71" w:rsidP="00B47C0A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5CCF451" w14:textId="77777777" w:rsidR="003D1B71" w:rsidRPr="00CA16E3" w:rsidRDefault="003D1B71" w:rsidP="00B47C0A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032650E" wp14:editId="185B8F7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F3B068D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2C5A2FD" w14:textId="6B47D803" w:rsidR="003D1B71" w:rsidRPr="00CA16E3" w:rsidRDefault="00F90E10" w:rsidP="00B47C0A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+56945075956</w:t>
            </w:r>
          </w:p>
        </w:tc>
        <w:tc>
          <w:tcPr>
            <w:tcW w:w="423" w:type="dxa"/>
            <w:vMerge/>
          </w:tcPr>
          <w:p w14:paraId="530A9C66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91EE2C0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963359D" w14:textId="77777777" w:rsidTr="00B47C0A">
        <w:trPr>
          <w:trHeight w:val="183"/>
        </w:trPr>
        <w:tc>
          <w:tcPr>
            <w:tcW w:w="720" w:type="dxa"/>
          </w:tcPr>
          <w:p w14:paraId="0A82ACB4" w14:textId="77777777" w:rsidR="003D1B71" w:rsidRPr="00CA16E3" w:rsidRDefault="003D1B71" w:rsidP="00B47C0A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22833CE" w14:textId="77777777" w:rsidR="003D1B71" w:rsidRPr="00CA16E3" w:rsidRDefault="003D1B71" w:rsidP="00B47C0A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6B584B70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552ED37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BC3C6D7" w14:textId="77777777" w:rsidTr="00B47C0A">
        <w:trPr>
          <w:trHeight w:val="633"/>
        </w:trPr>
        <w:tc>
          <w:tcPr>
            <w:tcW w:w="720" w:type="dxa"/>
          </w:tcPr>
          <w:p w14:paraId="7E0CB1AE" w14:textId="77777777" w:rsidR="003D1B71" w:rsidRPr="00CA16E3" w:rsidRDefault="003D1B71" w:rsidP="00B47C0A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80964C2" w14:textId="77777777" w:rsidR="003D1B71" w:rsidRPr="00CA16E3" w:rsidRDefault="003D1B71" w:rsidP="00B47C0A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B9BD014" wp14:editId="738A4ECD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F156F27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B6B4CC1" w14:textId="743B8C34" w:rsidR="003D1B71" w:rsidRPr="00CA16E3" w:rsidRDefault="00F90E10" w:rsidP="00B47C0A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mbarrazacast@gmail.com</w:t>
            </w:r>
          </w:p>
        </w:tc>
        <w:tc>
          <w:tcPr>
            <w:tcW w:w="423" w:type="dxa"/>
            <w:vMerge/>
          </w:tcPr>
          <w:p w14:paraId="4E6C5FA1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E9D8353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574E202" w14:textId="77777777" w:rsidTr="00B47C0A">
        <w:trPr>
          <w:trHeight w:val="174"/>
        </w:trPr>
        <w:tc>
          <w:tcPr>
            <w:tcW w:w="720" w:type="dxa"/>
          </w:tcPr>
          <w:p w14:paraId="50B00F14" w14:textId="77777777" w:rsidR="003D1B71" w:rsidRPr="00CA16E3" w:rsidRDefault="003D1B71" w:rsidP="00B47C0A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D3F5E8A" w14:textId="77777777" w:rsidR="003D1B71" w:rsidRPr="00CA16E3" w:rsidRDefault="003D1B71" w:rsidP="00B47C0A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531A99AA" w14:textId="77777777" w:rsidR="003D1B71" w:rsidRPr="00CA16E3" w:rsidRDefault="003D1B71" w:rsidP="00B47C0A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E85FE2D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CD602E4" w14:textId="77777777" w:rsidTr="00B47C0A">
        <w:trPr>
          <w:trHeight w:val="633"/>
        </w:trPr>
        <w:tc>
          <w:tcPr>
            <w:tcW w:w="720" w:type="dxa"/>
          </w:tcPr>
          <w:p w14:paraId="600F4283" w14:textId="77777777" w:rsidR="003D1B71" w:rsidRPr="00CA16E3" w:rsidRDefault="003D1B71" w:rsidP="00B47C0A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7788FC" w14:textId="4BA30993" w:rsidR="003D1B71" w:rsidRPr="00CA16E3" w:rsidRDefault="0079374E" w:rsidP="00B47C0A">
            <w:pPr>
              <w:pStyle w:val="Informacin"/>
              <w:jc w:val="center"/>
              <w:rPr>
                <w:color w:val="666666"/>
                <w:lang w:val="es-ES_tradnl"/>
              </w:rPr>
            </w:pPr>
            <w:r>
              <w:rPr>
                <w:noProof/>
                <w:color w:val="666666"/>
                <w:lang w:val="es-ES_tradnl"/>
              </w:rPr>
              <w:drawing>
                <wp:inline distT="0" distB="0" distL="0" distR="0" wp14:anchorId="438AC7C5" wp14:editId="5F15351A">
                  <wp:extent cx="341630" cy="347345"/>
                  <wp:effectExtent l="0" t="0" r="1270" b="0"/>
                  <wp:docPr id="98351054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38CF0CE1" w14:textId="515BE14D" w:rsidR="003D1B71" w:rsidRPr="00CA16E3" w:rsidRDefault="00CD46F1" w:rsidP="00B47C0A">
            <w:pPr>
              <w:pStyle w:val="Informacin"/>
              <w:rPr>
                <w:lang w:val="es-ES_tradnl"/>
              </w:rPr>
            </w:pPr>
            <w:r w:rsidRPr="00CD46F1">
              <w:rPr>
                <w:lang w:val="es-ES_tradnl"/>
              </w:rPr>
              <w:t>https://www.linkedin.com/in/mauricio-andr%C3%A9s-barraza-castillo-a8a7a6296/</w:t>
            </w:r>
          </w:p>
        </w:tc>
        <w:tc>
          <w:tcPr>
            <w:tcW w:w="423" w:type="dxa"/>
            <w:vMerge/>
          </w:tcPr>
          <w:p w14:paraId="7A2DEBB3" w14:textId="77777777" w:rsidR="003D1B71" w:rsidRPr="00CA16E3" w:rsidRDefault="003D1B71" w:rsidP="00B47C0A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EB83BAC" w14:textId="77777777" w:rsidR="003D1B71" w:rsidRPr="00CA16E3" w:rsidRDefault="003D1B71" w:rsidP="00B47C0A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DE9761D" w14:textId="77777777" w:rsidTr="00B47C0A">
        <w:trPr>
          <w:trHeight w:val="7322"/>
        </w:trPr>
        <w:tc>
          <w:tcPr>
            <w:tcW w:w="720" w:type="dxa"/>
          </w:tcPr>
          <w:p w14:paraId="09398A4C" w14:textId="77777777" w:rsidR="003D1B71" w:rsidRPr="00CA16E3" w:rsidRDefault="003D1B71" w:rsidP="00B47C0A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7F7B3230" w14:textId="77777777" w:rsidR="003D1B71" w:rsidRPr="00CA16E3" w:rsidRDefault="003D1B71" w:rsidP="00B47C0A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34415E90" w14:textId="77777777" w:rsidR="003D1B71" w:rsidRPr="00CA16E3" w:rsidRDefault="003D1B71" w:rsidP="00B47C0A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4AD58F5B" w14:textId="77777777" w:rsidR="003D1B71" w:rsidRPr="00CA16E3" w:rsidRDefault="003D1B71" w:rsidP="00B47C0A">
            <w:pPr>
              <w:rPr>
                <w:lang w:val="es-ES_tradnl"/>
              </w:rPr>
            </w:pPr>
          </w:p>
        </w:tc>
      </w:tr>
    </w:tbl>
    <w:p w14:paraId="0065317F" w14:textId="33C6E6C2" w:rsidR="007F5B63" w:rsidRDefault="00DF352C" w:rsidP="006D79A8">
      <w:pPr>
        <w:pStyle w:val="Textoindependiente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 xml:space="preserve">    </w:t>
      </w:r>
      <w:r w:rsidRPr="00DF352C">
        <w:rPr>
          <w:b/>
          <w:bCs/>
          <w:sz w:val="24"/>
          <w:szCs w:val="24"/>
          <w:lang w:val="es-ES_tradnl"/>
        </w:rPr>
        <w:t xml:space="preserve">DISPONIBILIDAD: SOLOTURNOS FIJOS NOCTURNOS </w:t>
      </w:r>
      <w:r>
        <w:rPr>
          <w:b/>
          <w:bCs/>
          <w:sz w:val="24"/>
          <w:szCs w:val="24"/>
          <w:lang w:val="es-ES_tradnl"/>
        </w:rPr>
        <w:t xml:space="preserve">4X4 </w:t>
      </w:r>
      <w:r w:rsidRPr="00DF352C">
        <w:rPr>
          <w:b/>
          <w:bCs/>
          <w:sz w:val="24"/>
          <w:szCs w:val="24"/>
          <w:lang w:val="es-ES_tradnl"/>
        </w:rPr>
        <w:t>DE 19:00 A 07:00</w:t>
      </w:r>
      <w:r>
        <w:rPr>
          <w:b/>
          <w:bCs/>
          <w:sz w:val="24"/>
          <w:szCs w:val="24"/>
          <w:lang w:val="es-ES_tradnl"/>
        </w:rPr>
        <w:t xml:space="preserve"> , O 5X2 DE 23: 00 A      07:00</w:t>
      </w:r>
    </w:p>
    <w:p w14:paraId="63669B37" w14:textId="77777777" w:rsidR="002A6D30" w:rsidRDefault="002A6D30" w:rsidP="006D79A8">
      <w:pPr>
        <w:pStyle w:val="Textoindependiente"/>
        <w:rPr>
          <w:b/>
          <w:bCs/>
          <w:sz w:val="24"/>
          <w:szCs w:val="24"/>
          <w:lang w:val="es-ES_tradnl"/>
        </w:rPr>
      </w:pPr>
    </w:p>
    <w:p w14:paraId="09AAB980" w14:textId="43D2898A" w:rsidR="002A6D30" w:rsidRPr="00DF352C" w:rsidRDefault="002A6D30" w:rsidP="006D79A8">
      <w:pPr>
        <w:pStyle w:val="Textoindependiente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>CURSO OS10 AL DIA 2025 VIGENTE POR 3 AÑOS</w:t>
      </w:r>
    </w:p>
    <w:sectPr w:rsidR="002A6D30" w:rsidRPr="00DF352C" w:rsidSect="00B47C0A">
      <w:headerReference w:type="default" r:id="rId17"/>
      <w:type w:val="continuous"/>
      <w:pgSz w:w="11906" w:h="16838" w:code="9"/>
      <w:pgMar w:top="34" w:right="794" w:bottom="284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A05B" w14:textId="77777777" w:rsidR="00A04E27" w:rsidRDefault="00A04E27" w:rsidP="00590471">
      <w:r>
        <w:separator/>
      </w:r>
    </w:p>
  </w:endnote>
  <w:endnote w:type="continuationSeparator" w:id="0">
    <w:p w14:paraId="556343F8" w14:textId="77777777" w:rsidR="00A04E27" w:rsidRDefault="00A04E2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CBEEA" w14:textId="77777777" w:rsidR="00A04E27" w:rsidRDefault="00A04E27" w:rsidP="00590471">
      <w:r>
        <w:separator/>
      </w:r>
    </w:p>
  </w:footnote>
  <w:footnote w:type="continuationSeparator" w:id="0">
    <w:p w14:paraId="4D614112" w14:textId="77777777" w:rsidR="00A04E27" w:rsidRDefault="00A04E2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3308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39EA65" wp14:editId="0AE1EC4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6BD374A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90462"/>
    <w:multiLevelType w:val="multilevel"/>
    <w:tmpl w:val="A2EA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6B1F35"/>
    <w:multiLevelType w:val="multilevel"/>
    <w:tmpl w:val="D9B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7D53055"/>
    <w:multiLevelType w:val="multilevel"/>
    <w:tmpl w:val="D026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4E37CC7"/>
    <w:multiLevelType w:val="multilevel"/>
    <w:tmpl w:val="5EDC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1728CE"/>
    <w:multiLevelType w:val="multilevel"/>
    <w:tmpl w:val="5852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1F2269D"/>
    <w:multiLevelType w:val="multilevel"/>
    <w:tmpl w:val="0282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1841480">
    <w:abstractNumId w:val="10"/>
  </w:num>
  <w:num w:numId="2" w16cid:durableId="1781534981">
    <w:abstractNumId w:val="11"/>
  </w:num>
  <w:num w:numId="3" w16cid:durableId="719666453">
    <w:abstractNumId w:val="9"/>
  </w:num>
  <w:num w:numId="4" w16cid:durableId="1585915987">
    <w:abstractNumId w:val="19"/>
  </w:num>
  <w:num w:numId="5" w16cid:durableId="818960459">
    <w:abstractNumId w:val="14"/>
  </w:num>
  <w:num w:numId="6" w16cid:durableId="1144928632">
    <w:abstractNumId w:val="8"/>
  </w:num>
  <w:num w:numId="7" w16cid:durableId="380640184">
    <w:abstractNumId w:val="3"/>
  </w:num>
  <w:num w:numId="8" w16cid:durableId="598678981">
    <w:abstractNumId w:val="2"/>
  </w:num>
  <w:num w:numId="9" w16cid:durableId="2130512181">
    <w:abstractNumId w:val="1"/>
  </w:num>
  <w:num w:numId="10" w16cid:durableId="1003049580">
    <w:abstractNumId w:val="0"/>
  </w:num>
  <w:num w:numId="11" w16cid:durableId="652757818">
    <w:abstractNumId w:val="7"/>
  </w:num>
  <w:num w:numId="12" w16cid:durableId="813646098">
    <w:abstractNumId w:val="6"/>
  </w:num>
  <w:num w:numId="13" w16cid:durableId="946430099">
    <w:abstractNumId w:val="5"/>
  </w:num>
  <w:num w:numId="14" w16cid:durableId="228346295">
    <w:abstractNumId w:val="4"/>
  </w:num>
  <w:num w:numId="15" w16cid:durableId="2092041577">
    <w:abstractNumId w:val="16"/>
  </w:num>
  <w:num w:numId="16" w16cid:durableId="336813507">
    <w:abstractNumId w:val="13"/>
  </w:num>
  <w:num w:numId="17" w16cid:durableId="690372236">
    <w:abstractNumId w:val="18"/>
  </w:num>
  <w:num w:numId="18" w16cid:durableId="1122842699">
    <w:abstractNumId w:val="15"/>
  </w:num>
  <w:num w:numId="19" w16cid:durableId="222906765">
    <w:abstractNumId w:val="17"/>
  </w:num>
  <w:num w:numId="20" w16cid:durableId="1944337315">
    <w:abstractNumId w:val="20"/>
  </w:num>
  <w:num w:numId="21" w16cid:durableId="1984732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E10"/>
    <w:rsid w:val="00060042"/>
    <w:rsid w:val="0008685D"/>
    <w:rsid w:val="00090860"/>
    <w:rsid w:val="000D188D"/>
    <w:rsid w:val="00112FD7"/>
    <w:rsid w:val="00150ABD"/>
    <w:rsid w:val="001946FC"/>
    <w:rsid w:val="00222466"/>
    <w:rsid w:val="00247254"/>
    <w:rsid w:val="0024753C"/>
    <w:rsid w:val="00251E1A"/>
    <w:rsid w:val="00276026"/>
    <w:rsid w:val="002A6D30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18D8"/>
    <w:rsid w:val="00665F95"/>
    <w:rsid w:val="006A08E8"/>
    <w:rsid w:val="006D79A8"/>
    <w:rsid w:val="007051D1"/>
    <w:rsid w:val="0072353B"/>
    <w:rsid w:val="007575B6"/>
    <w:rsid w:val="0077157F"/>
    <w:rsid w:val="007721CF"/>
    <w:rsid w:val="0079374E"/>
    <w:rsid w:val="007B3C81"/>
    <w:rsid w:val="007D67CA"/>
    <w:rsid w:val="007E668F"/>
    <w:rsid w:val="007F5B63"/>
    <w:rsid w:val="00803A0A"/>
    <w:rsid w:val="00831843"/>
    <w:rsid w:val="00846AEE"/>
    <w:rsid w:val="00846CB9"/>
    <w:rsid w:val="008566AA"/>
    <w:rsid w:val="008A1E6E"/>
    <w:rsid w:val="008B11FD"/>
    <w:rsid w:val="008C024F"/>
    <w:rsid w:val="008C2CFC"/>
    <w:rsid w:val="00912DC8"/>
    <w:rsid w:val="0091725B"/>
    <w:rsid w:val="009475DC"/>
    <w:rsid w:val="00967B93"/>
    <w:rsid w:val="009B7B8F"/>
    <w:rsid w:val="009D090F"/>
    <w:rsid w:val="00A04E27"/>
    <w:rsid w:val="00A31464"/>
    <w:rsid w:val="00A31B16"/>
    <w:rsid w:val="00A33613"/>
    <w:rsid w:val="00A47A8D"/>
    <w:rsid w:val="00AC6C7E"/>
    <w:rsid w:val="00B2163A"/>
    <w:rsid w:val="00B4158A"/>
    <w:rsid w:val="00B47C0A"/>
    <w:rsid w:val="00B6466C"/>
    <w:rsid w:val="00B8283B"/>
    <w:rsid w:val="00BB1B5D"/>
    <w:rsid w:val="00BC22C7"/>
    <w:rsid w:val="00BD195A"/>
    <w:rsid w:val="00C07240"/>
    <w:rsid w:val="00C14078"/>
    <w:rsid w:val="00C450B6"/>
    <w:rsid w:val="00CA16E3"/>
    <w:rsid w:val="00CA7C7A"/>
    <w:rsid w:val="00CD46F1"/>
    <w:rsid w:val="00CE1E3D"/>
    <w:rsid w:val="00D0373F"/>
    <w:rsid w:val="00D053FA"/>
    <w:rsid w:val="00DC3F0A"/>
    <w:rsid w:val="00DF352C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90E1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78B3BD"/>
  <w14:defaultImageDpi w14:val="96"/>
  <w15:docId w15:val="{A4625412-A9F6-43F2-9141-23ED39175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icio\AppData\Roaming\Microsoft\Template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6FD33D0-DA57-45CA-81BE-111E4CF5B8B1}">
  <we:reference id="wa200005502" version="1.0.0.11" store="es-MX" storeType="OMEX"/>
  <we:alternateReferences>
    <we:reference id="wa200005502" version="1.0.0.11" store="wa200005502" storeType="OMEX"/>
  </we:alternateReferences>
  <we:properties>
    <we:property name="docId" value="&quot;CPO589BaVg5xp0YJ3M85O&quot;"/>
    <we:property name="data" value="{&quot;version&quot;:4,&quot;introHidden&quot;:false,&quot;behavior&quot;:{&quot;key&quot;:&quot;custom-message&quot;,&quot;title&quot;:&quot;Write custom instructions&quot;,&quot;content&quot;:&quot;I want you to act as a text assistant. Provide your answers without any introductory phrase.&quot;},&quot;formattingMode&quot;:true,&quot;threads&quot;:[{&quot;id&quot;:&quot;69b7bh8aO0G9vIg7_3ytJ&quot;,&quot;contextType&quot;:&quot;CONTEXT_NONE&quot;,&quot;queries&quot;:[{&quot;id&quot;:&quot;pdcD2lzF_jSf3gZ8AoKSn&quot;,&quot;user&quot;:&quot;necestito que el documento que stoy haciendo este solo en una pagina acomodala&quot;,&quot;assistant&quot;:&quot;Para ajustar el contenido de tu documento a una sola página, aquí tienes algunos consejos:\n\n&lt;ul&gt;\n&lt;li&gt;Reduce el tamaño de fuente.&lt;/li&gt;\n&lt;li&gt;Ajusta los márgenes del documento.&lt;/li&gt;\n&lt;li&gt;Utiliza interlineado simple.&lt;/li&gt;\n&lt;li&gt;Revisa imágenes o tablas y ajusta su tamaño.&lt;/li&gt;\n&lt;li&gt;Verifica el espaciado entre párrafos.&lt;/li&gt;\n&lt;/ul&gt;\n\nCon estos cambios, es probable que logres optimizar el espacio.&quot;},{&quot;id&quot;:&quot;ibpaLxMF2L21NLx5LjJNZ&quot;,&quot;user&quot;:&quot;puedes hacerlo tu de forma atumatica&quot;,&quot;assistant&quot;:&quot;Lo siento, no puedo modificar documentos directamente. Pero puedo guiarte paso a paso sobre cómo hacerlo en tu editor de texto.&quot;}]}]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10</TotalTime>
  <Pages>2</Pages>
  <Words>438</Words>
  <Characters>2411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barraza</dc:creator>
  <cp:keywords/>
  <dc:description/>
  <cp:lastModifiedBy>Mauricio</cp:lastModifiedBy>
  <cp:revision>4</cp:revision>
  <cp:lastPrinted>2024-10-10T20:47:00Z</cp:lastPrinted>
  <dcterms:created xsi:type="dcterms:W3CDTF">2024-10-11T12:00:00Z</dcterms:created>
  <dcterms:modified xsi:type="dcterms:W3CDTF">2025-02-13T14:53:00Z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